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B48B3D" w14:textId="62039E1E" w:rsidR="00E7723E" w:rsidRPr="00BB67E1" w:rsidRDefault="00535AEA" w:rsidP="00E7723E">
      <w:pPr>
        <w:rPr>
          <w:lang w:val="en-GB"/>
        </w:rPr>
      </w:pPr>
      <w:bookmarkStart w:id="0" w:name="_Toc11681706"/>
      <w:r w:rsidRPr="00535AEA">
        <w:rPr>
          <w:sz w:val="40"/>
          <w:lang w:val="en-GB"/>
        </w:rPr>
        <w:t>Solutions Projects</w:t>
      </w:r>
      <w:bookmarkStart w:id="1" w:name="_GoBack"/>
      <w:bookmarkEnd w:id="1"/>
      <w:r w:rsidRPr="00535AEA">
        <w:rPr>
          <w:sz w:val="40"/>
          <w:lang w:val="en-GB"/>
        </w:rPr>
        <w:t xml:space="preserve"> and Web Forms</w:t>
      </w:r>
    </w:p>
    <w:p w14:paraId="774E6A90" w14:textId="77777777" w:rsidR="00E7723E" w:rsidRPr="00BB67E1" w:rsidRDefault="00E7723E">
      <w:pPr>
        <w:rPr>
          <w:lang w:val="en-GB"/>
        </w:rPr>
      </w:pPr>
      <w:r w:rsidRPr="00BB67E1">
        <w:rPr>
          <w:lang w:val="en-GB"/>
        </w:rPr>
        <w:br w:type="page"/>
      </w:r>
    </w:p>
    <w:p w14:paraId="6B69BE5B" w14:textId="4D0721CC" w:rsidR="00535AEA" w:rsidRDefault="00FA76B3">
      <w:pPr>
        <w:pStyle w:val="TOC1"/>
        <w:tabs>
          <w:tab w:val="right" w:leader="dot" w:pos="9350"/>
        </w:tabs>
        <w:rPr>
          <w:rFonts w:eastAsiaTheme="minorEastAsia"/>
          <w:noProof/>
          <w:lang w:val="en-GB" w:eastAsia="en-GB"/>
        </w:rPr>
      </w:pPr>
      <w:r w:rsidRPr="00BB67E1">
        <w:rPr>
          <w:lang w:val="en-GB"/>
        </w:rPr>
        <w:lastRenderedPageBreak/>
        <w:fldChar w:fldCharType="begin"/>
      </w:r>
      <w:r w:rsidR="00E7723E" w:rsidRPr="00BB67E1">
        <w:rPr>
          <w:lang w:val="en-GB"/>
        </w:rPr>
        <w:instrText xml:space="preserve"> TOC \o "1-3" \h \z \u </w:instrText>
      </w:r>
      <w:r w:rsidRPr="00BB67E1">
        <w:rPr>
          <w:lang w:val="en-GB"/>
        </w:rPr>
        <w:fldChar w:fldCharType="separate"/>
      </w:r>
      <w:hyperlink w:anchor="_Toc58494615" w:history="1">
        <w:r w:rsidR="00535AEA" w:rsidRPr="00F9522F">
          <w:rPr>
            <w:rStyle w:val="Hyperlink"/>
            <w:noProof/>
          </w:rPr>
          <w:t>Solutions and Projects in Visual Studio</w:t>
        </w:r>
        <w:r w:rsidR="00535AEA">
          <w:rPr>
            <w:noProof/>
            <w:webHidden/>
          </w:rPr>
          <w:tab/>
        </w:r>
        <w:r w:rsidR="00535AEA">
          <w:rPr>
            <w:noProof/>
            <w:webHidden/>
          </w:rPr>
          <w:fldChar w:fldCharType="begin"/>
        </w:r>
        <w:r w:rsidR="00535AEA">
          <w:rPr>
            <w:noProof/>
            <w:webHidden/>
          </w:rPr>
          <w:instrText xml:space="preserve"> PAGEREF _Toc58494615 \h </w:instrText>
        </w:r>
        <w:r w:rsidR="00535AEA">
          <w:rPr>
            <w:noProof/>
            <w:webHidden/>
          </w:rPr>
        </w:r>
        <w:r w:rsidR="00535AEA">
          <w:rPr>
            <w:noProof/>
            <w:webHidden/>
          </w:rPr>
          <w:fldChar w:fldCharType="separate"/>
        </w:r>
        <w:r w:rsidR="00535AEA">
          <w:rPr>
            <w:noProof/>
            <w:webHidden/>
          </w:rPr>
          <w:t>2</w:t>
        </w:r>
        <w:r w:rsidR="00535AEA">
          <w:rPr>
            <w:noProof/>
            <w:webHidden/>
          </w:rPr>
          <w:fldChar w:fldCharType="end"/>
        </w:r>
      </w:hyperlink>
    </w:p>
    <w:p w14:paraId="52B89CE6" w14:textId="284002E6" w:rsidR="00535AEA" w:rsidRDefault="00535AEA">
      <w:pPr>
        <w:pStyle w:val="TOC2"/>
        <w:tabs>
          <w:tab w:val="right" w:leader="dot" w:pos="9350"/>
        </w:tabs>
        <w:rPr>
          <w:rFonts w:eastAsiaTheme="minorEastAsia"/>
          <w:noProof/>
          <w:lang w:val="en-GB" w:eastAsia="en-GB"/>
        </w:rPr>
      </w:pPr>
      <w:hyperlink w:anchor="_Toc58494616" w:history="1">
        <w:r w:rsidRPr="00F9522F">
          <w:rPr>
            <w:rStyle w:val="Hyperlink"/>
            <w:noProof/>
            <w:lang w:val="en-GB"/>
          </w:rPr>
          <w:t>Solutions and Projects</w:t>
        </w:r>
        <w:r>
          <w:rPr>
            <w:noProof/>
            <w:webHidden/>
          </w:rPr>
          <w:tab/>
        </w:r>
        <w:r>
          <w:rPr>
            <w:noProof/>
            <w:webHidden/>
          </w:rPr>
          <w:fldChar w:fldCharType="begin"/>
        </w:r>
        <w:r>
          <w:rPr>
            <w:noProof/>
            <w:webHidden/>
          </w:rPr>
          <w:instrText xml:space="preserve"> PAGEREF _Toc58494616 \h </w:instrText>
        </w:r>
        <w:r>
          <w:rPr>
            <w:noProof/>
            <w:webHidden/>
          </w:rPr>
        </w:r>
        <w:r>
          <w:rPr>
            <w:noProof/>
            <w:webHidden/>
          </w:rPr>
          <w:fldChar w:fldCharType="separate"/>
        </w:r>
        <w:r>
          <w:rPr>
            <w:noProof/>
            <w:webHidden/>
          </w:rPr>
          <w:t>4</w:t>
        </w:r>
        <w:r>
          <w:rPr>
            <w:noProof/>
            <w:webHidden/>
          </w:rPr>
          <w:fldChar w:fldCharType="end"/>
        </w:r>
      </w:hyperlink>
    </w:p>
    <w:p w14:paraId="0F67F681" w14:textId="1AB5529C" w:rsidR="00535AEA" w:rsidRDefault="00535AEA">
      <w:pPr>
        <w:pStyle w:val="TOC2"/>
        <w:tabs>
          <w:tab w:val="right" w:leader="dot" w:pos="9350"/>
        </w:tabs>
        <w:rPr>
          <w:rFonts w:eastAsiaTheme="minorEastAsia"/>
          <w:noProof/>
          <w:lang w:val="en-GB" w:eastAsia="en-GB"/>
        </w:rPr>
      </w:pPr>
      <w:hyperlink w:anchor="_Toc58494617" w:history="1">
        <w:r w:rsidRPr="00F9522F">
          <w:rPr>
            <w:rStyle w:val="Hyperlink"/>
            <w:noProof/>
            <w:lang w:val="en-GB"/>
          </w:rPr>
          <w:t>Creating the Solution</w:t>
        </w:r>
        <w:r>
          <w:rPr>
            <w:noProof/>
            <w:webHidden/>
          </w:rPr>
          <w:tab/>
        </w:r>
        <w:r>
          <w:rPr>
            <w:noProof/>
            <w:webHidden/>
          </w:rPr>
          <w:fldChar w:fldCharType="begin"/>
        </w:r>
        <w:r>
          <w:rPr>
            <w:noProof/>
            <w:webHidden/>
          </w:rPr>
          <w:instrText xml:space="preserve"> PAGEREF _Toc58494617 \h </w:instrText>
        </w:r>
        <w:r>
          <w:rPr>
            <w:noProof/>
            <w:webHidden/>
          </w:rPr>
        </w:r>
        <w:r>
          <w:rPr>
            <w:noProof/>
            <w:webHidden/>
          </w:rPr>
          <w:fldChar w:fldCharType="separate"/>
        </w:r>
        <w:r>
          <w:rPr>
            <w:noProof/>
            <w:webHidden/>
          </w:rPr>
          <w:t>4</w:t>
        </w:r>
        <w:r>
          <w:rPr>
            <w:noProof/>
            <w:webHidden/>
          </w:rPr>
          <w:fldChar w:fldCharType="end"/>
        </w:r>
      </w:hyperlink>
    </w:p>
    <w:p w14:paraId="22686943" w14:textId="140B57EE" w:rsidR="00535AEA" w:rsidRDefault="00535AEA">
      <w:pPr>
        <w:pStyle w:val="TOC2"/>
        <w:tabs>
          <w:tab w:val="right" w:leader="dot" w:pos="9350"/>
        </w:tabs>
        <w:rPr>
          <w:rFonts w:eastAsiaTheme="minorEastAsia"/>
          <w:noProof/>
          <w:lang w:val="en-GB" w:eastAsia="en-GB"/>
        </w:rPr>
      </w:pPr>
      <w:hyperlink w:anchor="_Toc58494618" w:history="1">
        <w:r w:rsidRPr="00F9522F">
          <w:rPr>
            <w:rStyle w:val="Hyperlink"/>
            <w:noProof/>
            <w:lang w:val="en-GB"/>
          </w:rPr>
          <w:t>Creating the Presentation Layers</w:t>
        </w:r>
        <w:r>
          <w:rPr>
            <w:noProof/>
            <w:webHidden/>
          </w:rPr>
          <w:tab/>
        </w:r>
        <w:r>
          <w:rPr>
            <w:noProof/>
            <w:webHidden/>
          </w:rPr>
          <w:fldChar w:fldCharType="begin"/>
        </w:r>
        <w:r>
          <w:rPr>
            <w:noProof/>
            <w:webHidden/>
          </w:rPr>
          <w:instrText xml:space="preserve"> PAGEREF _Toc58494618 \h </w:instrText>
        </w:r>
        <w:r>
          <w:rPr>
            <w:noProof/>
            <w:webHidden/>
          </w:rPr>
        </w:r>
        <w:r>
          <w:rPr>
            <w:noProof/>
            <w:webHidden/>
          </w:rPr>
          <w:fldChar w:fldCharType="separate"/>
        </w:r>
        <w:r>
          <w:rPr>
            <w:noProof/>
            <w:webHidden/>
          </w:rPr>
          <w:t>6</w:t>
        </w:r>
        <w:r>
          <w:rPr>
            <w:noProof/>
            <w:webHidden/>
          </w:rPr>
          <w:fldChar w:fldCharType="end"/>
        </w:r>
      </w:hyperlink>
    </w:p>
    <w:p w14:paraId="1A9B043C" w14:textId="6B6E57F3" w:rsidR="00535AEA" w:rsidRDefault="00535AEA">
      <w:pPr>
        <w:pStyle w:val="TOC2"/>
        <w:tabs>
          <w:tab w:val="right" w:leader="dot" w:pos="9350"/>
        </w:tabs>
        <w:rPr>
          <w:rFonts w:eastAsiaTheme="minorEastAsia"/>
          <w:noProof/>
          <w:lang w:val="en-GB" w:eastAsia="en-GB"/>
        </w:rPr>
      </w:pPr>
      <w:hyperlink w:anchor="_Toc58494619" w:history="1">
        <w:r w:rsidRPr="00F9522F">
          <w:rPr>
            <w:rStyle w:val="Hyperlink"/>
            <w:noProof/>
            <w:lang w:val="en-GB"/>
          </w:rPr>
          <w:t>Creating the Staff Facing Back Office Project</w:t>
        </w:r>
        <w:r>
          <w:rPr>
            <w:noProof/>
            <w:webHidden/>
          </w:rPr>
          <w:tab/>
        </w:r>
        <w:r>
          <w:rPr>
            <w:noProof/>
            <w:webHidden/>
          </w:rPr>
          <w:fldChar w:fldCharType="begin"/>
        </w:r>
        <w:r>
          <w:rPr>
            <w:noProof/>
            <w:webHidden/>
          </w:rPr>
          <w:instrText xml:space="preserve"> PAGEREF _Toc58494619 \h </w:instrText>
        </w:r>
        <w:r>
          <w:rPr>
            <w:noProof/>
            <w:webHidden/>
          </w:rPr>
        </w:r>
        <w:r>
          <w:rPr>
            <w:noProof/>
            <w:webHidden/>
          </w:rPr>
          <w:fldChar w:fldCharType="separate"/>
        </w:r>
        <w:r>
          <w:rPr>
            <w:noProof/>
            <w:webHidden/>
          </w:rPr>
          <w:t>7</w:t>
        </w:r>
        <w:r>
          <w:rPr>
            <w:noProof/>
            <w:webHidden/>
          </w:rPr>
          <w:fldChar w:fldCharType="end"/>
        </w:r>
      </w:hyperlink>
    </w:p>
    <w:p w14:paraId="47FE43EB" w14:textId="4BA6169A" w:rsidR="00535AEA" w:rsidRDefault="00535AEA">
      <w:pPr>
        <w:pStyle w:val="TOC2"/>
        <w:tabs>
          <w:tab w:val="right" w:leader="dot" w:pos="9350"/>
        </w:tabs>
        <w:rPr>
          <w:rFonts w:eastAsiaTheme="minorEastAsia"/>
          <w:noProof/>
          <w:lang w:val="en-GB" w:eastAsia="en-GB"/>
        </w:rPr>
      </w:pPr>
      <w:hyperlink w:anchor="_Toc58494620" w:history="1">
        <w:r w:rsidRPr="00F9522F">
          <w:rPr>
            <w:rStyle w:val="Hyperlink"/>
            <w:noProof/>
            <w:lang w:val="en-GB"/>
          </w:rPr>
          <w:t>Creating the Customer Facing Web Project</w:t>
        </w:r>
        <w:r>
          <w:rPr>
            <w:noProof/>
            <w:webHidden/>
          </w:rPr>
          <w:tab/>
        </w:r>
        <w:r>
          <w:rPr>
            <w:noProof/>
            <w:webHidden/>
          </w:rPr>
          <w:fldChar w:fldCharType="begin"/>
        </w:r>
        <w:r>
          <w:rPr>
            <w:noProof/>
            <w:webHidden/>
          </w:rPr>
          <w:instrText xml:space="preserve"> PAGEREF _Toc58494620 \h </w:instrText>
        </w:r>
        <w:r>
          <w:rPr>
            <w:noProof/>
            <w:webHidden/>
          </w:rPr>
        </w:r>
        <w:r>
          <w:rPr>
            <w:noProof/>
            <w:webHidden/>
          </w:rPr>
          <w:fldChar w:fldCharType="separate"/>
        </w:r>
        <w:r>
          <w:rPr>
            <w:noProof/>
            <w:webHidden/>
          </w:rPr>
          <w:t>10</w:t>
        </w:r>
        <w:r>
          <w:rPr>
            <w:noProof/>
            <w:webHidden/>
          </w:rPr>
          <w:fldChar w:fldCharType="end"/>
        </w:r>
      </w:hyperlink>
    </w:p>
    <w:p w14:paraId="00806B36" w14:textId="3311578C" w:rsidR="00535AEA" w:rsidRDefault="00535AEA">
      <w:pPr>
        <w:pStyle w:val="TOC2"/>
        <w:tabs>
          <w:tab w:val="right" w:leader="dot" w:pos="9350"/>
        </w:tabs>
        <w:rPr>
          <w:rFonts w:eastAsiaTheme="minorEastAsia"/>
          <w:noProof/>
          <w:lang w:val="en-GB" w:eastAsia="en-GB"/>
        </w:rPr>
      </w:pPr>
      <w:hyperlink w:anchor="_Toc58494621" w:history="1">
        <w:r w:rsidRPr="00F9522F">
          <w:rPr>
            <w:rStyle w:val="Hyperlink"/>
            <w:noProof/>
            <w:lang w:val="en-GB"/>
          </w:rPr>
          <w:t>Creating the Default Page</w:t>
        </w:r>
        <w:r>
          <w:rPr>
            <w:noProof/>
            <w:webHidden/>
          </w:rPr>
          <w:tab/>
        </w:r>
        <w:r>
          <w:rPr>
            <w:noProof/>
            <w:webHidden/>
          </w:rPr>
          <w:fldChar w:fldCharType="begin"/>
        </w:r>
        <w:r>
          <w:rPr>
            <w:noProof/>
            <w:webHidden/>
          </w:rPr>
          <w:instrText xml:space="preserve"> PAGEREF _Toc58494621 \h </w:instrText>
        </w:r>
        <w:r>
          <w:rPr>
            <w:noProof/>
            <w:webHidden/>
          </w:rPr>
        </w:r>
        <w:r>
          <w:rPr>
            <w:noProof/>
            <w:webHidden/>
          </w:rPr>
          <w:fldChar w:fldCharType="separate"/>
        </w:r>
        <w:r>
          <w:rPr>
            <w:noProof/>
            <w:webHidden/>
          </w:rPr>
          <w:t>14</w:t>
        </w:r>
        <w:r>
          <w:rPr>
            <w:noProof/>
            <w:webHidden/>
          </w:rPr>
          <w:fldChar w:fldCharType="end"/>
        </w:r>
      </w:hyperlink>
    </w:p>
    <w:p w14:paraId="599DAC1D" w14:textId="424493CE" w:rsidR="00535AEA" w:rsidRDefault="00535AEA">
      <w:pPr>
        <w:pStyle w:val="TOC2"/>
        <w:tabs>
          <w:tab w:val="right" w:leader="dot" w:pos="9350"/>
        </w:tabs>
        <w:rPr>
          <w:rFonts w:eastAsiaTheme="minorEastAsia"/>
          <w:noProof/>
          <w:lang w:val="en-GB" w:eastAsia="en-GB"/>
        </w:rPr>
      </w:pPr>
      <w:hyperlink w:anchor="_Toc58494622" w:history="1">
        <w:r w:rsidRPr="00F9522F">
          <w:rPr>
            <w:rStyle w:val="Hyperlink"/>
            <w:noProof/>
            <w:lang w:val="en-GB"/>
          </w:rPr>
          <w:t>Creating the Controls</w:t>
        </w:r>
        <w:r>
          <w:rPr>
            <w:noProof/>
            <w:webHidden/>
          </w:rPr>
          <w:tab/>
        </w:r>
        <w:r>
          <w:rPr>
            <w:noProof/>
            <w:webHidden/>
          </w:rPr>
          <w:fldChar w:fldCharType="begin"/>
        </w:r>
        <w:r>
          <w:rPr>
            <w:noProof/>
            <w:webHidden/>
          </w:rPr>
          <w:instrText xml:space="preserve"> PAGEREF _Toc58494622 \h </w:instrText>
        </w:r>
        <w:r>
          <w:rPr>
            <w:noProof/>
            <w:webHidden/>
          </w:rPr>
        </w:r>
        <w:r>
          <w:rPr>
            <w:noProof/>
            <w:webHidden/>
          </w:rPr>
          <w:fldChar w:fldCharType="separate"/>
        </w:r>
        <w:r>
          <w:rPr>
            <w:noProof/>
            <w:webHidden/>
          </w:rPr>
          <w:t>17</w:t>
        </w:r>
        <w:r>
          <w:rPr>
            <w:noProof/>
            <w:webHidden/>
          </w:rPr>
          <w:fldChar w:fldCharType="end"/>
        </w:r>
      </w:hyperlink>
    </w:p>
    <w:p w14:paraId="10E0C8E7" w14:textId="26F22B25" w:rsidR="00535AEA" w:rsidRDefault="00535AEA">
      <w:pPr>
        <w:pStyle w:val="TOC2"/>
        <w:tabs>
          <w:tab w:val="right" w:leader="dot" w:pos="9350"/>
        </w:tabs>
        <w:rPr>
          <w:rFonts w:eastAsiaTheme="minorEastAsia"/>
          <w:noProof/>
          <w:lang w:val="en-GB" w:eastAsia="en-GB"/>
        </w:rPr>
      </w:pPr>
      <w:hyperlink w:anchor="_Toc58494623" w:history="1">
        <w:r w:rsidRPr="00F9522F">
          <w:rPr>
            <w:rStyle w:val="Hyperlink"/>
            <w:rFonts w:ascii="Verdana" w:hAnsi="Verdana"/>
            <w:noProof/>
            <w:lang w:val="en-GB"/>
          </w:rPr>
          <w:t>Modifying the Form</w:t>
        </w:r>
        <w:r>
          <w:rPr>
            <w:noProof/>
            <w:webHidden/>
          </w:rPr>
          <w:tab/>
        </w:r>
        <w:r>
          <w:rPr>
            <w:noProof/>
            <w:webHidden/>
          </w:rPr>
          <w:fldChar w:fldCharType="begin"/>
        </w:r>
        <w:r>
          <w:rPr>
            <w:noProof/>
            <w:webHidden/>
          </w:rPr>
          <w:instrText xml:space="preserve"> PAGEREF _Toc58494623 \h </w:instrText>
        </w:r>
        <w:r>
          <w:rPr>
            <w:noProof/>
            <w:webHidden/>
          </w:rPr>
        </w:r>
        <w:r>
          <w:rPr>
            <w:noProof/>
            <w:webHidden/>
          </w:rPr>
          <w:fldChar w:fldCharType="separate"/>
        </w:r>
        <w:r>
          <w:rPr>
            <w:noProof/>
            <w:webHidden/>
          </w:rPr>
          <w:t>21</w:t>
        </w:r>
        <w:r>
          <w:rPr>
            <w:noProof/>
            <w:webHidden/>
          </w:rPr>
          <w:fldChar w:fldCharType="end"/>
        </w:r>
      </w:hyperlink>
    </w:p>
    <w:p w14:paraId="1A88083B" w14:textId="55AE0A08" w:rsidR="00535AEA" w:rsidRDefault="00535AEA">
      <w:pPr>
        <w:pStyle w:val="TOC2"/>
        <w:tabs>
          <w:tab w:val="right" w:leader="dot" w:pos="9350"/>
        </w:tabs>
        <w:rPr>
          <w:rFonts w:eastAsiaTheme="minorEastAsia"/>
          <w:noProof/>
          <w:lang w:val="en-GB" w:eastAsia="en-GB"/>
        </w:rPr>
      </w:pPr>
      <w:hyperlink w:anchor="_Toc58494624" w:history="1">
        <w:r w:rsidRPr="00F9522F">
          <w:rPr>
            <w:rStyle w:val="Hyperlink"/>
            <w:rFonts w:ascii="Verdana" w:hAnsi="Verdana"/>
            <w:noProof/>
            <w:lang w:val="en-GB"/>
          </w:rPr>
          <w:t>Running the Program</w:t>
        </w:r>
        <w:r>
          <w:rPr>
            <w:noProof/>
            <w:webHidden/>
          </w:rPr>
          <w:tab/>
        </w:r>
        <w:r>
          <w:rPr>
            <w:noProof/>
            <w:webHidden/>
          </w:rPr>
          <w:fldChar w:fldCharType="begin"/>
        </w:r>
        <w:r>
          <w:rPr>
            <w:noProof/>
            <w:webHidden/>
          </w:rPr>
          <w:instrText xml:space="preserve"> PAGEREF _Toc58494624 \h </w:instrText>
        </w:r>
        <w:r>
          <w:rPr>
            <w:noProof/>
            <w:webHidden/>
          </w:rPr>
        </w:r>
        <w:r>
          <w:rPr>
            <w:noProof/>
            <w:webHidden/>
          </w:rPr>
          <w:fldChar w:fldCharType="separate"/>
        </w:r>
        <w:r>
          <w:rPr>
            <w:noProof/>
            <w:webHidden/>
          </w:rPr>
          <w:t>22</w:t>
        </w:r>
        <w:r>
          <w:rPr>
            <w:noProof/>
            <w:webHidden/>
          </w:rPr>
          <w:fldChar w:fldCharType="end"/>
        </w:r>
      </w:hyperlink>
    </w:p>
    <w:p w14:paraId="6FB08FC1" w14:textId="4C0CFB7F" w:rsidR="00535AEA" w:rsidRDefault="00535AEA">
      <w:pPr>
        <w:pStyle w:val="TOC2"/>
        <w:tabs>
          <w:tab w:val="right" w:leader="dot" w:pos="9350"/>
        </w:tabs>
        <w:rPr>
          <w:rFonts w:eastAsiaTheme="minorEastAsia"/>
          <w:noProof/>
          <w:lang w:val="en-GB" w:eastAsia="en-GB"/>
        </w:rPr>
      </w:pPr>
      <w:hyperlink w:anchor="_Toc58494625" w:history="1">
        <w:r w:rsidRPr="00F9522F">
          <w:rPr>
            <w:rStyle w:val="Hyperlink"/>
            <w:rFonts w:ascii="Verdana" w:hAnsi="Verdana"/>
            <w:noProof/>
            <w:lang w:val="en-GB"/>
          </w:rPr>
          <w:t>Adding Control Objects to a Form</w:t>
        </w:r>
        <w:r>
          <w:rPr>
            <w:noProof/>
            <w:webHidden/>
          </w:rPr>
          <w:tab/>
        </w:r>
        <w:r>
          <w:rPr>
            <w:noProof/>
            <w:webHidden/>
          </w:rPr>
          <w:fldChar w:fldCharType="begin"/>
        </w:r>
        <w:r>
          <w:rPr>
            <w:noProof/>
            <w:webHidden/>
          </w:rPr>
          <w:instrText xml:space="preserve"> PAGEREF _Toc58494625 \h </w:instrText>
        </w:r>
        <w:r>
          <w:rPr>
            <w:noProof/>
            <w:webHidden/>
          </w:rPr>
        </w:r>
        <w:r>
          <w:rPr>
            <w:noProof/>
            <w:webHidden/>
          </w:rPr>
          <w:fldChar w:fldCharType="separate"/>
        </w:r>
        <w:r>
          <w:rPr>
            <w:noProof/>
            <w:webHidden/>
          </w:rPr>
          <w:t>22</w:t>
        </w:r>
        <w:r>
          <w:rPr>
            <w:noProof/>
            <w:webHidden/>
          </w:rPr>
          <w:fldChar w:fldCharType="end"/>
        </w:r>
      </w:hyperlink>
    </w:p>
    <w:p w14:paraId="6387D486" w14:textId="2179DD38" w:rsidR="00535AEA" w:rsidRDefault="00535AEA">
      <w:pPr>
        <w:pStyle w:val="TOC2"/>
        <w:tabs>
          <w:tab w:val="right" w:leader="dot" w:pos="9350"/>
        </w:tabs>
        <w:rPr>
          <w:rFonts w:eastAsiaTheme="minorEastAsia"/>
          <w:noProof/>
          <w:lang w:val="en-GB" w:eastAsia="en-GB"/>
        </w:rPr>
      </w:pPr>
      <w:hyperlink w:anchor="_Toc58494626" w:history="1">
        <w:r w:rsidRPr="00F9522F">
          <w:rPr>
            <w:rStyle w:val="Hyperlink"/>
            <w:rFonts w:ascii="Verdana" w:hAnsi="Verdana"/>
            <w:noProof/>
            <w:lang w:val="en-GB"/>
          </w:rPr>
          <w:t>Setting the Properties for Controls</w:t>
        </w:r>
        <w:r>
          <w:rPr>
            <w:noProof/>
            <w:webHidden/>
          </w:rPr>
          <w:tab/>
        </w:r>
        <w:r>
          <w:rPr>
            <w:noProof/>
            <w:webHidden/>
          </w:rPr>
          <w:fldChar w:fldCharType="begin"/>
        </w:r>
        <w:r>
          <w:rPr>
            <w:noProof/>
            <w:webHidden/>
          </w:rPr>
          <w:instrText xml:space="preserve"> PAGEREF _Toc58494626 \h </w:instrText>
        </w:r>
        <w:r>
          <w:rPr>
            <w:noProof/>
            <w:webHidden/>
          </w:rPr>
        </w:r>
        <w:r>
          <w:rPr>
            <w:noProof/>
            <w:webHidden/>
          </w:rPr>
          <w:fldChar w:fldCharType="separate"/>
        </w:r>
        <w:r>
          <w:rPr>
            <w:noProof/>
            <w:webHidden/>
          </w:rPr>
          <w:t>27</w:t>
        </w:r>
        <w:r>
          <w:rPr>
            <w:noProof/>
            <w:webHidden/>
          </w:rPr>
          <w:fldChar w:fldCharType="end"/>
        </w:r>
      </w:hyperlink>
    </w:p>
    <w:p w14:paraId="6CF10ACB" w14:textId="46AB776B" w:rsidR="00535AEA" w:rsidRDefault="00535AEA">
      <w:pPr>
        <w:pStyle w:val="TOC2"/>
        <w:tabs>
          <w:tab w:val="right" w:leader="dot" w:pos="9350"/>
        </w:tabs>
        <w:rPr>
          <w:rFonts w:eastAsiaTheme="minorEastAsia"/>
          <w:noProof/>
          <w:lang w:val="en-GB" w:eastAsia="en-GB"/>
        </w:rPr>
      </w:pPr>
      <w:hyperlink w:anchor="_Toc58494627" w:history="1">
        <w:r w:rsidRPr="00F9522F">
          <w:rPr>
            <w:rStyle w:val="Hyperlink"/>
            <w:noProof/>
            <w:lang w:val="en-GB"/>
          </w:rPr>
          <w:t>Adding a Second Form for Delete</w:t>
        </w:r>
        <w:r>
          <w:rPr>
            <w:noProof/>
            <w:webHidden/>
          </w:rPr>
          <w:tab/>
        </w:r>
        <w:r>
          <w:rPr>
            <w:noProof/>
            <w:webHidden/>
          </w:rPr>
          <w:fldChar w:fldCharType="begin"/>
        </w:r>
        <w:r>
          <w:rPr>
            <w:noProof/>
            <w:webHidden/>
          </w:rPr>
          <w:instrText xml:space="preserve"> PAGEREF _Toc58494627 \h </w:instrText>
        </w:r>
        <w:r>
          <w:rPr>
            <w:noProof/>
            <w:webHidden/>
          </w:rPr>
        </w:r>
        <w:r>
          <w:rPr>
            <w:noProof/>
            <w:webHidden/>
          </w:rPr>
          <w:fldChar w:fldCharType="separate"/>
        </w:r>
        <w:r>
          <w:rPr>
            <w:noProof/>
            <w:webHidden/>
          </w:rPr>
          <w:t>29</w:t>
        </w:r>
        <w:r>
          <w:rPr>
            <w:noProof/>
            <w:webHidden/>
          </w:rPr>
          <w:fldChar w:fldCharType="end"/>
        </w:r>
      </w:hyperlink>
    </w:p>
    <w:p w14:paraId="76380015" w14:textId="4CA01391" w:rsidR="00535AEA" w:rsidRDefault="00535AEA">
      <w:pPr>
        <w:pStyle w:val="TOC2"/>
        <w:tabs>
          <w:tab w:val="right" w:leader="dot" w:pos="9350"/>
        </w:tabs>
        <w:rPr>
          <w:rFonts w:eastAsiaTheme="minorEastAsia"/>
          <w:noProof/>
          <w:lang w:val="en-GB" w:eastAsia="en-GB"/>
        </w:rPr>
      </w:pPr>
      <w:hyperlink w:anchor="_Toc58494628" w:history="1">
        <w:r w:rsidRPr="00F9522F">
          <w:rPr>
            <w:rStyle w:val="Hyperlink"/>
            <w:rFonts w:ascii="Verdana" w:hAnsi="Verdana"/>
            <w:noProof/>
            <w:lang w:val="en-GB"/>
          </w:rPr>
          <w:t>Adding Code – Event Driven Programming</w:t>
        </w:r>
        <w:r>
          <w:rPr>
            <w:noProof/>
            <w:webHidden/>
          </w:rPr>
          <w:tab/>
        </w:r>
        <w:r>
          <w:rPr>
            <w:noProof/>
            <w:webHidden/>
          </w:rPr>
          <w:fldChar w:fldCharType="begin"/>
        </w:r>
        <w:r>
          <w:rPr>
            <w:noProof/>
            <w:webHidden/>
          </w:rPr>
          <w:instrText xml:space="preserve"> PAGEREF _Toc58494628 \h </w:instrText>
        </w:r>
        <w:r>
          <w:rPr>
            <w:noProof/>
            <w:webHidden/>
          </w:rPr>
        </w:r>
        <w:r>
          <w:rPr>
            <w:noProof/>
            <w:webHidden/>
          </w:rPr>
          <w:fldChar w:fldCharType="separate"/>
        </w:r>
        <w:r>
          <w:rPr>
            <w:noProof/>
            <w:webHidden/>
          </w:rPr>
          <w:t>30</w:t>
        </w:r>
        <w:r>
          <w:rPr>
            <w:noProof/>
            <w:webHidden/>
          </w:rPr>
          <w:fldChar w:fldCharType="end"/>
        </w:r>
      </w:hyperlink>
    </w:p>
    <w:p w14:paraId="4013F0C5" w14:textId="5D682D06" w:rsidR="00E7723E" w:rsidRPr="00BB67E1" w:rsidRDefault="00FA76B3">
      <w:pPr>
        <w:rPr>
          <w:lang w:val="en-GB"/>
        </w:rPr>
      </w:pPr>
      <w:r w:rsidRPr="00BB67E1">
        <w:rPr>
          <w:lang w:val="en-GB"/>
        </w:rPr>
        <w:fldChar w:fldCharType="end"/>
      </w:r>
      <w:r w:rsidR="00E7723E" w:rsidRPr="00BB67E1">
        <w:rPr>
          <w:lang w:val="en-GB"/>
        </w:rPr>
        <w:br w:type="page"/>
      </w:r>
    </w:p>
    <w:p w14:paraId="58089AB8" w14:textId="77777777" w:rsidR="00E7723E" w:rsidRPr="00BB67E1" w:rsidRDefault="00E7723E" w:rsidP="00E7723E">
      <w:pPr>
        <w:rPr>
          <w:lang w:val="en-GB"/>
        </w:rPr>
        <w:sectPr w:rsidR="00E7723E" w:rsidRPr="00BB67E1" w:rsidSect="008131DB">
          <w:pgSz w:w="12240" w:h="15840"/>
          <w:pgMar w:top="1440" w:right="1440" w:bottom="1440" w:left="1440" w:header="708" w:footer="708" w:gutter="0"/>
          <w:cols w:space="708"/>
          <w:docGrid w:linePitch="360"/>
        </w:sectPr>
      </w:pPr>
    </w:p>
    <w:p w14:paraId="5D2466EC" w14:textId="77777777" w:rsidR="00E7723E" w:rsidRPr="00BB67E1" w:rsidRDefault="00E7723E" w:rsidP="00004A10">
      <w:pPr>
        <w:pStyle w:val="Heading2"/>
        <w:rPr>
          <w:lang w:val="en-GB"/>
        </w:rPr>
      </w:pPr>
    </w:p>
    <w:bookmarkEnd w:id="0"/>
    <w:p w14:paraId="39898129" w14:textId="77777777" w:rsidR="00535AEA" w:rsidRDefault="00535AEA" w:rsidP="009259C2">
      <w:pPr>
        <w:rPr>
          <w:rFonts w:asciiTheme="majorHAnsi" w:eastAsiaTheme="majorEastAsia" w:hAnsiTheme="majorHAnsi" w:cstheme="majorBidi"/>
          <w:b/>
          <w:bCs/>
          <w:color w:val="365F91" w:themeColor="accent1" w:themeShade="BF"/>
          <w:sz w:val="28"/>
          <w:szCs w:val="28"/>
          <w:lang w:val="en-GB"/>
        </w:rPr>
      </w:pPr>
      <w:r w:rsidRPr="00535AEA">
        <w:rPr>
          <w:rFonts w:asciiTheme="majorHAnsi" w:eastAsiaTheme="majorEastAsia" w:hAnsiTheme="majorHAnsi" w:cstheme="majorBidi"/>
          <w:b/>
          <w:bCs/>
          <w:color w:val="365F91" w:themeColor="accent1" w:themeShade="BF"/>
          <w:sz w:val="28"/>
          <w:szCs w:val="28"/>
          <w:lang w:val="en-GB"/>
        </w:rPr>
        <w:t>Solutions Projects and Web Forms</w:t>
      </w:r>
    </w:p>
    <w:p w14:paraId="2207AC9D" w14:textId="6524381C" w:rsidR="009259C2" w:rsidRDefault="00CC6F06" w:rsidP="009259C2">
      <w:pPr>
        <w:rPr>
          <w:lang w:val="en-GB"/>
        </w:rPr>
      </w:pPr>
      <w:r>
        <w:rPr>
          <w:lang w:val="en-GB"/>
        </w:rPr>
        <w:t>One of the issues with this module we need to think about is how the Skeleton system is structured.</w:t>
      </w:r>
    </w:p>
    <w:p w14:paraId="38DA9829" w14:textId="6AB3BB96" w:rsidR="00CC6F06" w:rsidRDefault="00CC6F06" w:rsidP="009259C2">
      <w:pPr>
        <w:rPr>
          <w:lang w:val="en-GB"/>
        </w:rPr>
      </w:pPr>
      <w:r>
        <w:rPr>
          <w:noProof/>
        </w:rPr>
        <w:drawing>
          <wp:inline distT="0" distB="0" distL="0" distR="0" wp14:anchorId="43EE7ADA" wp14:editId="2EEBC713">
            <wp:extent cx="2581275" cy="26574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81275" cy="2657475"/>
                    </a:xfrm>
                    <a:prstGeom prst="rect">
                      <a:avLst/>
                    </a:prstGeom>
                  </pic:spPr>
                </pic:pic>
              </a:graphicData>
            </a:graphic>
          </wp:inline>
        </w:drawing>
      </w:r>
    </w:p>
    <w:p w14:paraId="0C304A74" w14:textId="70FDF601" w:rsidR="00CC6F06" w:rsidRDefault="00CC6F06" w:rsidP="009259C2">
      <w:pPr>
        <w:rPr>
          <w:lang w:val="en-GB"/>
        </w:rPr>
      </w:pPr>
      <w:r>
        <w:rPr>
          <w:lang w:val="en-GB"/>
        </w:rPr>
        <w:t>For a large part of this module we will be working extensively with Git Hub a</w:t>
      </w:r>
      <w:r w:rsidR="00965267">
        <w:rPr>
          <w:lang w:val="en-GB"/>
        </w:rPr>
        <w:t>n</w:t>
      </w:r>
      <w:r>
        <w:rPr>
          <w:lang w:val="en-GB"/>
        </w:rPr>
        <w:t>d there is a potential problem that ar</w:t>
      </w:r>
      <w:r w:rsidR="00965267">
        <w:rPr>
          <w:lang w:val="en-GB"/>
        </w:rPr>
        <w:t>i</w:t>
      </w:r>
      <w:r>
        <w:rPr>
          <w:lang w:val="en-GB"/>
        </w:rPr>
        <w:t>ses here.</w:t>
      </w:r>
    </w:p>
    <w:p w14:paraId="4E6C735A" w14:textId="68E77189" w:rsidR="00CC6F06" w:rsidRDefault="00CC6F06" w:rsidP="009259C2">
      <w:pPr>
        <w:rPr>
          <w:lang w:val="en-GB"/>
        </w:rPr>
      </w:pPr>
      <w:r>
        <w:rPr>
          <w:lang w:val="en-GB"/>
        </w:rPr>
        <w:t>When working with Git Hub there is a huge potential for conflicts to arise as you merge your code to the main branch.</w:t>
      </w:r>
    </w:p>
    <w:p w14:paraId="11FB767B" w14:textId="1FC86D52" w:rsidR="00CC6F06" w:rsidRDefault="00CC6F06" w:rsidP="009259C2">
      <w:pPr>
        <w:rPr>
          <w:lang w:val="en-GB"/>
        </w:rPr>
      </w:pPr>
      <w:r>
        <w:rPr>
          <w:lang w:val="en-GB"/>
        </w:rPr>
        <w:t>Clearly this is unavoidable due to the nature of working collaboratively however there is quite a high degree of skill and coding knowledge required to merge code conflicts correctly.</w:t>
      </w:r>
    </w:p>
    <w:p w14:paraId="6716A027" w14:textId="5CD0DE33" w:rsidR="00CC6F06" w:rsidRDefault="00CC6F06" w:rsidP="009259C2">
      <w:pPr>
        <w:rPr>
          <w:lang w:val="en-GB"/>
        </w:rPr>
      </w:pPr>
      <w:r>
        <w:rPr>
          <w:lang w:val="en-GB"/>
        </w:rPr>
        <w:t>The skeleton has been prebuilt for you in such a way that it should help to reduce (not eliminate) conflicts as you merge your code.</w:t>
      </w:r>
    </w:p>
    <w:p w14:paraId="11E194E0" w14:textId="071B6728" w:rsidR="00CC6F06" w:rsidRDefault="00CC6F06" w:rsidP="009259C2">
      <w:pPr>
        <w:rPr>
          <w:lang w:val="en-GB"/>
        </w:rPr>
      </w:pPr>
      <w:r>
        <w:rPr>
          <w:lang w:val="en-GB"/>
        </w:rPr>
        <w:t>This is fine for making Git Hub a bit easier to use but not much help when it comes to understanding how to build a solution containing projects from scratch.</w:t>
      </w:r>
    </w:p>
    <w:p w14:paraId="415119B6" w14:textId="2C1E7874" w:rsidR="00CC6F06" w:rsidRDefault="00CC6F06" w:rsidP="009259C2">
      <w:pPr>
        <w:rPr>
          <w:lang w:val="en-GB"/>
        </w:rPr>
      </w:pPr>
      <w:r>
        <w:rPr>
          <w:lang w:val="en-GB"/>
        </w:rPr>
        <w:t>The purpose of this lecture is to run through the background of how to create a simple solution with a project in Visual Studio along with some guidance on how to set up controls on the presentation layer.</w:t>
      </w:r>
    </w:p>
    <w:p w14:paraId="1B75BC48" w14:textId="1C9F33EB" w:rsidR="009259C2" w:rsidRPr="00BB67E1" w:rsidRDefault="00CC6F06" w:rsidP="009259C2">
      <w:pPr>
        <w:rPr>
          <w:lang w:val="en-GB"/>
        </w:rPr>
      </w:pPr>
      <w:r>
        <w:rPr>
          <w:lang w:val="en-GB"/>
        </w:rPr>
        <w:t>W</w:t>
      </w:r>
      <w:r w:rsidR="009259C2" w:rsidRPr="00BB67E1">
        <w:rPr>
          <w:lang w:val="en-GB"/>
        </w:rPr>
        <w:t>e are going to create a presentation layer that supports the following tasks...</w:t>
      </w:r>
    </w:p>
    <w:p w14:paraId="0EC4E74F" w14:textId="77777777" w:rsidR="009259C2" w:rsidRPr="00BB67E1" w:rsidRDefault="009259C2" w:rsidP="009259C2">
      <w:pPr>
        <w:rPr>
          <w:lang w:val="en-GB"/>
        </w:rPr>
      </w:pPr>
    </w:p>
    <w:p w14:paraId="32EA6A50" w14:textId="2297804F" w:rsidR="009259C2" w:rsidRDefault="009259C2" w:rsidP="009259C2">
      <w:pPr>
        <w:rPr>
          <w:lang w:val="en-GB"/>
        </w:rPr>
      </w:pPr>
      <w:r w:rsidRPr="00BB67E1">
        <w:rPr>
          <w:noProof/>
          <w:lang w:val="en-GB"/>
        </w:rPr>
        <w:lastRenderedPageBreak/>
        <w:drawing>
          <wp:inline distT="0" distB="0" distL="0" distR="0" wp14:anchorId="75269F7F" wp14:editId="426F5D74">
            <wp:extent cx="5270500" cy="455485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0500" cy="4554855"/>
                    </a:xfrm>
                    <a:prstGeom prst="rect">
                      <a:avLst/>
                    </a:prstGeom>
                    <a:noFill/>
                    <a:ln>
                      <a:noFill/>
                    </a:ln>
                  </pic:spPr>
                </pic:pic>
              </a:graphicData>
            </a:graphic>
          </wp:inline>
        </w:drawing>
      </w:r>
    </w:p>
    <w:p w14:paraId="4504FE7E" w14:textId="77777777" w:rsidR="00CC6F06" w:rsidRDefault="00CC6F06" w:rsidP="00CC6F06">
      <w:pPr>
        <w:pStyle w:val="Heading1"/>
      </w:pPr>
      <w:bookmarkStart w:id="2" w:name="_Toc58312886"/>
      <w:bookmarkStart w:id="3" w:name="_Toc58494615"/>
      <w:r>
        <w:t>Solutions and Projects in Visual Studio</w:t>
      </w:r>
      <w:bookmarkEnd w:id="2"/>
      <w:bookmarkEnd w:id="3"/>
    </w:p>
    <w:p w14:paraId="6BA3F852" w14:textId="77777777" w:rsidR="00CC6F06" w:rsidRDefault="00CC6F06" w:rsidP="00CC6F06">
      <w:r>
        <w:t>Visual Studio allows us to create projects and solutions.</w:t>
      </w:r>
    </w:p>
    <w:p w14:paraId="0C7A45BF" w14:textId="77777777" w:rsidR="00CC6F06" w:rsidRDefault="00CC6F06" w:rsidP="00CC6F06">
      <w:r>
        <w:t>A project may be a web site, a desktop application, an application based in the cloud, a mobile phone app, class library etc.</w:t>
      </w:r>
    </w:p>
    <w:p w14:paraId="49D26FDA" w14:textId="3E98E90B" w:rsidR="00CC6F06" w:rsidRDefault="00CC6F06" w:rsidP="00CC6F06">
      <w:r>
        <w:t xml:space="preserve">In Visual Studio we have the option of adding </w:t>
      </w:r>
      <w:r w:rsidR="00965267">
        <w:t xml:space="preserve">new or existing </w:t>
      </w:r>
      <w:r>
        <w:t>projects to a solution.</w:t>
      </w:r>
    </w:p>
    <w:p w14:paraId="2919D244" w14:textId="77777777" w:rsidR="00CC6F06" w:rsidRDefault="00CC6F06" w:rsidP="00CC6F06">
      <w:r>
        <w:t>A solution is a master container that allows us to work on multiple projects at the same time also to create a single class library and link that class library to the projects in the solution.</w:t>
      </w:r>
    </w:p>
    <w:p w14:paraId="5EA44CE6" w14:textId="76A846C0" w:rsidR="00CC6F06" w:rsidRDefault="00CC6F06" w:rsidP="00CC6F06">
      <w:r>
        <w:t xml:space="preserve">Looking at this in Visual Studio we </w:t>
      </w:r>
      <w:r w:rsidR="00965267">
        <w:t xml:space="preserve">might </w:t>
      </w:r>
      <w:r>
        <w:t>see the following…</w:t>
      </w:r>
    </w:p>
    <w:p w14:paraId="6026F75C" w14:textId="77777777" w:rsidR="00CC6F06" w:rsidRDefault="00535AEA" w:rsidP="00CC6F06">
      <w:r>
        <w:pict w14:anchorId="4265F7D6">
          <v:group id="_x0000_s1076" editas="canvas" style="width:414pt;height:243pt;mso-position-horizontal-relative:char;mso-position-vertical-relative:line" coordorigin="2424,11690" coordsize="7200,432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7" type="#_x0000_t75" style="position:absolute;left:2424;top:11690;width:7200;height:4320" o:preferrelative="f">
              <v:fill o:detectmouseclick="t"/>
              <v:path o:extrusionok="t" o:connecttype="none"/>
              <o:lock v:ext="edit" text="t"/>
            </v:shape>
            <v:shapetype id="_x0000_t202" coordsize="21600,21600" o:spt="202" path="m,l,21600r21600,l21600,xe">
              <v:stroke joinstyle="miter"/>
              <v:path gradientshapeok="t" o:connecttype="rect"/>
            </v:shapetype>
            <v:shape id="_x0000_s1078" type="#_x0000_t202" style="position:absolute;left:2956;top:12010;width:2661;height:3840" stroked="f">
              <v:textbox>
                <w:txbxContent>
                  <w:p w14:paraId="567E8249" w14:textId="77777777" w:rsidR="00CC6F06" w:rsidRDefault="00CC6F06" w:rsidP="00CC6F06">
                    <w:r>
                      <w:rPr>
                        <w:noProof/>
                      </w:rPr>
                      <w:drawing>
                        <wp:inline distT="0" distB="0" distL="0" distR="0" wp14:anchorId="4825CDCD" wp14:editId="6D550803">
                          <wp:extent cx="1751330" cy="26136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1330" cy="2613660"/>
                                  </a:xfrm>
                                  <a:prstGeom prst="rect">
                                    <a:avLst/>
                                  </a:prstGeom>
                                  <a:noFill/>
                                  <a:ln>
                                    <a:noFill/>
                                  </a:ln>
                                </pic:spPr>
                              </pic:pic>
                            </a:graphicData>
                          </a:graphic>
                        </wp:inline>
                      </w:drawing>
                    </w:r>
                  </w:p>
                </w:txbxContent>
              </v:textbox>
            </v:shape>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_x0000_s1079" type="#_x0000_t47" style="position:absolute;left:7443;top:12490;width:1252;height:480" adj="-37530,17520,,7200,-41595,18040,-39600,21600">
              <v:stroke startarrow="block"/>
              <v:textbox>
                <w:txbxContent>
                  <w:p w14:paraId="7221536C" w14:textId="77777777" w:rsidR="00CC6F06" w:rsidRDefault="00CC6F06" w:rsidP="00CC6F06">
                    <w:r>
                      <w:t>Solution</w:t>
                    </w:r>
                  </w:p>
                </w:txbxContent>
              </v:textbox>
              <o:callout v:ext="edit" minusy="t"/>
            </v:shape>
            <v:shape id="_x0000_s1080" type="#_x0000_t47" style="position:absolute;left:7339;top:13450;width:1252;height:480" adj="-42960,-16920,,7200,-41595,18040,-39600,21600">
              <v:stroke startarrow="block"/>
              <v:textbox>
                <w:txbxContent>
                  <w:p w14:paraId="6B84EB0E" w14:textId="77777777" w:rsidR="00CC6F06" w:rsidRDefault="00CC6F06" w:rsidP="00CC6F06">
                    <w:r>
                      <w:t>Projects</w:t>
                    </w:r>
                  </w:p>
                </w:txbxContent>
              </v:textbox>
            </v:shape>
            <v:line id="_x0000_s1081" style="position:absolute;flip:x" from="5147,13770" to="7339,13930">
              <v:stroke endarrow="block"/>
            </v:line>
            <w10:anchorlock/>
          </v:group>
        </w:pict>
      </w:r>
    </w:p>
    <w:p w14:paraId="51EC5C2A" w14:textId="77777777" w:rsidR="00CC6F06" w:rsidRDefault="00CC6F06" w:rsidP="00CC6F06">
      <w:r>
        <w:t>In this solution we have created six projects</w:t>
      </w:r>
    </w:p>
    <w:p w14:paraId="739885A1" w14:textId="7CD8477C" w:rsidR="00CC6F06" w:rsidRDefault="00CC6F06" w:rsidP="00CC6F06">
      <w:pPr>
        <w:numPr>
          <w:ilvl w:val="0"/>
          <w:numId w:val="8"/>
        </w:numPr>
        <w:spacing w:after="0" w:line="240" w:lineRule="auto"/>
      </w:pPr>
      <w:r>
        <w:t>Address Book Finished</w:t>
      </w:r>
    </w:p>
    <w:p w14:paraId="3D4B718B" w14:textId="77777777" w:rsidR="00CC6F06" w:rsidRDefault="00CC6F06" w:rsidP="00CC6F06">
      <w:pPr>
        <w:numPr>
          <w:ilvl w:val="0"/>
          <w:numId w:val="8"/>
        </w:numPr>
        <w:spacing w:after="0" w:line="240" w:lineRule="auto"/>
      </w:pPr>
      <w:r>
        <w:t>Bookshop</w:t>
      </w:r>
    </w:p>
    <w:p w14:paraId="124FA54F" w14:textId="77777777" w:rsidR="00CC6F06" w:rsidRDefault="00CC6F06" w:rsidP="00CC6F06">
      <w:pPr>
        <w:numPr>
          <w:ilvl w:val="0"/>
          <w:numId w:val="8"/>
        </w:numPr>
        <w:spacing w:after="0" w:line="240" w:lineRule="auto"/>
      </w:pPr>
      <w:r>
        <w:t>Class Library – the middle layer of the three layers shared between all of the projects</w:t>
      </w:r>
    </w:p>
    <w:p w14:paraId="148589F0" w14:textId="77777777" w:rsidR="00CC6F06" w:rsidRDefault="00CC6F06" w:rsidP="00CC6F06">
      <w:pPr>
        <w:numPr>
          <w:ilvl w:val="0"/>
          <w:numId w:val="8"/>
        </w:numPr>
        <w:spacing w:after="0" w:line="240" w:lineRule="auto"/>
      </w:pPr>
      <w:r>
        <w:t>Connect4 – a connect 4 game written in Visual Basic.  (This set up allows us to mix up our languages a bit!)</w:t>
      </w:r>
    </w:p>
    <w:p w14:paraId="6209858A" w14:textId="77777777" w:rsidR="00CC6F06" w:rsidRDefault="00CC6F06" w:rsidP="00CC6F06">
      <w:pPr>
        <w:numPr>
          <w:ilvl w:val="0"/>
          <w:numId w:val="8"/>
        </w:numPr>
        <w:spacing w:after="0" w:line="240" w:lineRule="auto"/>
      </w:pPr>
      <w:r>
        <w:t>PBBackOffice – A C# Windows desktop application which would be used to maintain the project bank data</w:t>
      </w:r>
    </w:p>
    <w:p w14:paraId="2254F8AB" w14:textId="77777777" w:rsidR="00CC6F06" w:rsidRDefault="00CC6F06" w:rsidP="00CC6F06">
      <w:pPr>
        <w:numPr>
          <w:ilvl w:val="0"/>
          <w:numId w:val="8"/>
        </w:numPr>
        <w:spacing w:after="0" w:line="240" w:lineRule="auto"/>
      </w:pPr>
      <w:r>
        <w:t>PBFrontEnd – a C# ASP.NET web site which will be the front end for the project bank application</w:t>
      </w:r>
    </w:p>
    <w:p w14:paraId="30D4836D" w14:textId="77777777" w:rsidR="00CC6F06" w:rsidRDefault="00CC6F06" w:rsidP="00CC6F06"/>
    <w:p w14:paraId="63C2B520" w14:textId="77777777" w:rsidR="00CC6F06" w:rsidRDefault="00CC6F06" w:rsidP="00CC6F06">
      <w:r>
        <w:t>If we look at this from the point of view of the three layered architecture we would see the following structure (concentrating on the projects PBBackOffice and PBFrontEnd)…</w:t>
      </w:r>
    </w:p>
    <w:p w14:paraId="3FAB863C" w14:textId="77777777" w:rsidR="00CC6F06" w:rsidRDefault="00CC6F06" w:rsidP="00CC6F06"/>
    <w:p w14:paraId="32497E12" w14:textId="4FE5AB90" w:rsidR="00CC6F06" w:rsidRDefault="00535AEA" w:rsidP="00CC6F06">
      <w:r>
        <w:pict w14:anchorId="5CE19E30">
          <v:group id="_x0000_s1064" editas="canvas" style="width:330.6pt;height:114.25pt;mso-position-horizontal-relative:char;mso-position-vertical-relative:line" coordorigin="2648,2092" coordsize="6612,2285">
            <o:lock v:ext="edit" aspectratio="t"/>
            <v:shape id="_x0000_s1065" type="#_x0000_t75" style="position:absolute;left:2648;top:2092;width:6612;height:2285" o:preferrelative="f">
              <v:fill o:detectmouseclick="t"/>
              <v:path o:extrusionok="t" o:connecttype="none"/>
              <o:lock v:ext="edit" text="t"/>
            </v:shape>
            <v:shape id="_x0000_s1066" type="#_x0000_t202" style="position:absolute;left:2656;top:2100;width:1620;height:892">
              <v:textbox>
                <w:txbxContent>
                  <w:p w14:paraId="0D11B8A2" w14:textId="77777777" w:rsidR="00CC6F06" w:rsidRPr="00434ED1" w:rsidRDefault="00CC6F06" w:rsidP="00CC6F06">
                    <w:pPr>
                      <w:rPr>
                        <w:sz w:val="18"/>
                        <w:szCs w:val="18"/>
                      </w:rPr>
                    </w:pPr>
                    <w:r>
                      <w:rPr>
                        <w:sz w:val="18"/>
                        <w:szCs w:val="18"/>
                      </w:rPr>
                      <w:t>PBFrontEnd</w:t>
                    </w:r>
                  </w:p>
                  <w:p w14:paraId="7BE4DAF1" w14:textId="77777777" w:rsidR="00CC6F06" w:rsidRPr="00434ED1" w:rsidRDefault="00CC6F06" w:rsidP="00CC6F06">
                    <w:pPr>
                      <w:rPr>
                        <w:sz w:val="18"/>
                        <w:szCs w:val="18"/>
                      </w:rPr>
                    </w:pPr>
                    <w:r w:rsidRPr="00434ED1">
                      <w:rPr>
                        <w:sz w:val="18"/>
                        <w:szCs w:val="18"/>
                      </w:rPr>
                      <w:t>(Interface)</w:t>
                    </w:r>
                  </w:p>
                </w:txbxContent>
              </v:textbox>
            </v:shape>
            <v:line id="_x0000_s1067" style="position:absolute" from="4456,2452" to="4996,2453">
              <v:stroke endarrow="block"/>
            </v:line>
            <v:line id="_x0000_s1068" style="position:absolute" from="6732,2462" to="7632,2463">
              <v:stroke endarrow="block"/>
            </v:line>
            <v:shape id="_x0000_s1069" type="#_x0000_t202" style="position:absolute;left:7632;top:2100;width:1620;height:1086">
              <v:textbox>
                <w:txbxContent>
                  <w:p w14:paraId="26134654" w14:textId="77777777" w:rsidR="00CC6F06" w:rsidRPr="00434ED1" w:rsidRDefault="00CC6F06" w:rsidP="00CC6F06">
                    <w:pPr>
                      <w:rPr>
                        <w:sz w:val="18"/>
                        <w:szCs w:val="18"/>
                      </w:rPr>
                    </w:pPr>
                    <w:r w:rsidRPr="00434ED1">
                      <w:rPr>
                        <w:sz w:val="18"/>
                        <w:szCs w:val="18"/>
                      </w:rPr>
                      <w:t>Data Layer</w:t>
                    </w:r>
                  </w:p>
                  <w:p w14:paraId="4C7DDE6E" w14:textId="77777777" w:rsidR="00CC6F06" w:rsidRPr="00434ED1" w:rsidRDefault="00CC6F06" w:rsidP="00CC6F06">
                    <w:pPr>
                      <w:rPr>
                        <w:sz w:val="18"/>
                        <w:szCs w:val="18"/>
                      </w:rPr>
                    </w:pPr>
                    <w:r w:rsidRPr="00434ED1">
                      <w:rPr>
                        <w:sz w:val="18"/>
                        <w:szCs w:val="18"/>
                      </w:rPr>
                      <w:t>Database</w:t>
                    </w:r>
                  </w:p>
                </w:txbxContent>
              </v:textbox>
            </v:shape>
            <v:line id="_x0000_s1070" style="position:absolute;flip:x y" from="4456,2812" to="4996,2813">
              <v:stroke endarrow="block"/>
            </v:line>
            <v:line id="_x0000_s1071" style="position:absolute;flip:x" from="6732,2824" to="7632,2825">
              <v:stroke endarrow="block"/>
            </v:line>
            <v:shape id="_x0000_s1072" type="#_x0000_t202" style="position:absolute;left:5112;top:2100;width:1620;height:1086">
              <v:textbox>
                <w:txbxContent>
                  <w:p w14:paraId="6CFCBB36" w14:textId="77777777" w:rsidR="00CC6F06" w:rsidRPr="00434ED1" w:rsidRDefault="00CC6F06" w:rsidP="00CC6F06">
                    <w:pPr>
                      <w:rPr>
                        <w:sz w:val="18"/>
                        <w:szCs w:val="18"/>
                      </w:rPr>
                    </w:pPr>
                    <w:r w:rsidRPr="00434ED1">
                      <w:rPr>
                        <w:sz w:val="18"/>
                        <w:szCs w:val="18"/>
                      </w:rPr>
                      <w:t>Middle Layer</w:t>
                    </w:r>
                  </w:p>
                  <w:p w14:paraId="36A6FB95" w14:textId="77777777" w:rsidR="00CC6F06" w:rsidRPr="00434ED1" w:rsidRDefault="00CC6F06" w:rsidP="00CC6F06">
                    <w:pPr>
                      <w:rPr>
                        <w:sz w:val="18"/>
                        <w:szCs w:val="18"/>
                      </w:rPr>
                    </w:pPr>
                    <w:r w:rsidRPr="00434ED1">
                      <w:rPr>
                        <w:sz w:val="18"/>
                        <w:szCs w:val="18"/>
                      </w:rPr>
                      <w:t>Business Logic</w:t>
                    </w:r>
                  </w:p>
                  <w:p w14:paraId="3F0E4B6F" w14:textId="77777777" w:rsidR="00CC6F06" w:rsidRPr="00434ED1" w:rsidRDefault="00CC6F06" w:rsidP="00CC6F06">
                    <w:pPr>
                      <w:rPr>
                        <w:sz w:val="18"/>
                        <w:szCs w:val="18"/>
                      </w:rPr>
                    </w:pPr>
                    <w:r>
                      <w:rPr>
                        <w:sz w:val="18"/>
                        <w:szCs w:val="18"/>
                      </w:rPr>
                      <w:t>(</w:t>
                    </w:r>
                    <w:r w:rsidRPr="00434ED1">
                      <w:rPr>
                        <w:sz w:val="18"/>
                        <w:szCs w:val="18"/>
                      </w:rPr>
                      <w:t>Classes)</w:t>
                    </w:r>
                  </w:p>
                </w:txbxContent>
              </v:textbox>
            </v:shape>
            <v:shape id="_x0000_s1073" type="#_x0000_t202" style="position:absolute;left:2656;top:3373;width:1620;height:861">
              <v:textbox>
                <w:txbxContent>
                  <w:p w14:paraId="5B69D92D" w14:textId="77777777" w:rsidR="00CC6F06" w:rsidRPr="00434ED1" w:rsidRDefault="00CC6F06" w:rsidP="00CC6F06">
                    <w:pPr>
                      <w:rPr>
                        <w:sz w:val="18"/>
                        <w:szCs w:val="18"/>
                      </w:rPr>
                    </w:pPr>
                    <w:r>
                      <w:rPr>
                        <w:sz w:val="18"/>
                        <w:szCs w:val="18"/>
                      </w:rPr>
                      <w:t>PBBackOffice</w:t>
                    </w:r>
                  </w:p>
                  <w:p w14:paraId="06BD7D00" w14:textId="77777777" w:rsidR="00CC6F06" w:rsidRPr="00434ED1" w:rsidRDefault="00CC6F06" w:rsidP="00CC6F06">
                    <w:pPr>
                      <w:rPr>
                        <w:sz w:val="18"/>
                        <w:szCs w:val="18"/>
                      </w:rPr>
                    </w:pPr>
                    <w:r w:rsidRPr="00434ED1">
                      <w:rPr>
                        <w:sz w:val="18"/>
                        <w:szCs w:val="18"/>
                      </w:rPr>
                      <w:t>(Interface)</w:t>
                    </w:r>
                  </w:p>
                </w:txbxContent>
              </v:textbox>
            </v:shape>
            <v:line id="_x0000_s1074" style="position:absolute;flip:x" from="4456,3352" to="5176,3532">
              <v:stroke endarrow="block"/>
            </v:line>
            <v:line id="_x0000_s1075" style="position:absolute;flip:y" from="4456,2992" to="4996,3172">
              <v:stroke endarrow="block"/>
            </v:line>
            <w10:anchorlock/>
          </v:group>
        </w:pict>
      </w:r>
    </w:p>
    <w:p w14:paraId="48763CF3" w14:textId="77777777" w:rsidR="00CC6F06" w:rsidRDefault="00CC6F06" w:rsidP="00CC6F06"/>
    <w:p w14:paraId="7B0D09E5" w14:textId="77777777" w:rsidR="00CC6F06" w:rsidRDefault="00CC6F06" w:rsidP="00CC6F06">
      <w:r>
        <w:lastRenderedPageBreak/>
        <w:t>What we have here are two projects defining separate presentation layers sharing a common middle layer.  Sharing a common middle layer means that both projects ultimately share a common data layer.</w:t>
      </w:r>
    </w:p>
    <w:p w14:paraId="7D1420C6" w14:textId="77777777" w:rsidR="00965267" w:rsidRPr="007C6662" w:rsidRDefault="00965267" w:rsidP="00965267">
      <w:pPr>
        <w:pStyle w:val="Heading2"/>
        <w:rPr>
          <w:lang w:val="en-GB"/>
        </w:rPr>
      </w:pPr>
      <w:bookmarkStart w:id="4" w:name="_Toc13139452"/>
      <w:bookmarkStart w:id="5" w:name="_Toc30148863"/>
      <w:bookmarkStart w:id="6" w:name="_Toc58494616"/>
      <w:r w:rsidRPr="007C6662">
        <w:rPr>
          <w:lang w:val="en-GB"/>
        </w:rPr>
        <w:t>Solutions and Projects</w:t>
      </w:r>
      <w:bookmarkEnd w:id="4"/>
      <w:bookmarkEnd w:id="5"/>
      <w:bookmarkEnd w:id="6"/>
    </w:p>
    <w:p w14:paraId="083A4C5C" w14:textId="77777777" w:rsidR="00965267" w:rsidRPr="007C6662" w:rsidRDefault="00965267" w:rsidP="00965267">
      <w:pPr>
        <w:rPr>
          <w:lang w:val="en-GB"/>
        </w:rPr>
      </w:pPr>
      <w:r w:rsidRPr="007C6662">
        <w:rPr>
          <w:lang w:val="en-GB"/>
        </w:rPr>
        <w:t>Visual Studio allows us to create both solutions and projects.</w:t>
      </w:r>
    </w:p>
    <w:p w14:paraId="3F9025C9" w14:textId="77777777" w:rsidR="00965267" w:rsidRPr="007C6662" w:rsidRDefault="00965267" w:rsidP="00965267">
      <w:pPr>
        <w:rPr>
          <w:lang w:val="en-GB"/>
        </w:rPr>
      </w:pPr>
      <w:r w:rsidRPr="007C6662">
        <w:rPr>
          <w:lang w:val="en-GB"/>
        </w:rPr>
        <w:t>A project is typically an application of some sort, for example, a desktop application, a web site or a class library (to name a few).</w:t>
      </w:r>
    </w:p>
    <w:p w14:paraId="18066AFC" w14:textId="77777777" w:rsidR="00965267" w:rsidRPr="007C6662" w:rsidRDefault="00965267" w:rsidP="00965267">
      <w:pPr>
        <w:rPr>
          <w:lang w:val="en-GB"/>
        </w:rPr>
      </w:pPr>
      <w:r w:rsidRPr="007C6662">
        <w:rPr>
          <w:lang w:val="en-GB"/>
        </w:rPr>
        <w:t xml:space="preserve">A solution is </w:t>
      </w:r>
      <w:r>
        <w:rPr>
          <w:lang w:val="en-GB"/>
        </w:rPr>
        <w:t xml:space="preserve">a </w:t>
      </w:r>
      <w:r w:rsidRPr="007C6662">
        <w:rPr>
          <w:lang w:val="en-GB"/>
        </w:rPr>
        <w:t>container that allows us to work on multiple projects at the same time.</w:t>
      </w:r>
    </w:p>
    <w:p w14:paraId="49430CA7" w14:textId="77777777" w:rsidR="00965267" w:rsidRPr="007C6662" w:rsidRDefault="00965267" w:rsidP="00965267">
      <w:pPr>
        <w:rPr>
          <w:lang w:val="en-GB"/>
        </w:rPr>
      </w:pPr>
      <w:r w:rsidRPr="007C6662">
        <w:rPr>
          <w:lang w:val="en-GB"/>
        </w:rPr>
        <w:t>Start Visual Studio and you should see the main screen for the program.</w:t>
      </w:r>
    </w:p>
    <w:p w14:paraId="2C494AF8" w14:textId="77777777" w:rsidR="00965267" w:rsidRPr="007C6662" w:rsidRDefault="00965267" w:rsidP="00965267">
      <w:pPr>
        <w:rPr>
          <w:lang w:val="en-GB"/>
        </w:rPr>
      </w:pPr>
      <w:r w:rsidRPr="007C6662">
        <w:rPr>
          <w:noProof/>
          <w:lang w:val="en-GB" w:eastAsia="en-GB"/>
        </w:rPr>
        <w:drawing>
          <wp:inline distT="0" distB="0" distL="0" distR="0" wp14:anchorId="79B28867" wp14:editId="5127D9F1">
            <wp:extent cx="5943600" cy="3762408"/>
            <wp:effectExtent l="19050" t="0" r="0" b="0"/>
            <wp:docPr id="3293" name="Picture 3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3"/>
                    <pic:cNvPicPr>
                      <a:picLocks noChangeAspect="1" noChangeArrowheads="1"/>
                    </pic:cNvPicPr>
                  </pic:nvPicPr>
                  <pic:blipFill>
                    <a:blip r:embed="rId14" cstate="print"/>
                    <a:srcRect/>
                    <a:stretch>
                      <a:fillRect/>
                    </a:stretch>
                  </pic:blipFill>
                  <pic:spPr bwMode="auto">
                    <a:xfrm>
                      <a:off x="0" y="0"/>
                      <a:ext cx="5943600" cy="3762408"/>
                    </a:xfrm>
                    <a:prstGeom prst="rect">
                      <a:avLst/>
                    </a:prstGeom>
                    <a:noFill/>
                    <a:ln w="9525">
                      <a:noFill/>
                      <a:miter lim="800000"/>
                      <a:headEnd/>
                      <a:tailEnd/>
                    </a:ln>
                  </pic:spPr>
                </pic:pic>
              </a:graphicData>
            </a:graphic>
          </wp:inline>
        </w:drawing>
      </w:r>
    </w:p>
    <w:p w14:paraId="12CDDFF1" w14:textId="77777777" w:rsidR="00965267" w:rsidRPr="007C6662" w:rsidRDefault="00965267" w:rsidP="00965267">
      <w:pPr>
        <w:pStyle w:val="Heading2"/>
        <w:rPr>
          <w:lang w:val="en-GB"/>
        </w:rPr>
      </w:pPr>
      <w:bookmarkStart w:id="7" w:name="_Toc13139453"/>
      <w:bookmarkStart w:id="8" w:name="_Toc30148864"/>
      <w:bookmarkStart w:id="9" w:name="_Toc58494617"/>
      <w:r w:rsidRPr="007C6662">
        <w:rPr>
          <w:lang w:val="en-GB"/>
        </w:rPr>
        <w:t>Creating the Solution</w:t>
      </w:r>
      <w:bookmarkEnd w:id="7"/>
      <w:bookmarkEnd w:id="8"/>
      <w:bookmarkEnd w:id="9"/>
    </w:p>
    <w:p w14:paraId="7F14DDD7" w14:textId="77777777" w:rsidR="00965267" w:rsidRPr="007C6662" w:rsidRDefault="00965267" w:rsidP="00965267">
      <w:pPr>
        <w:rPr>
          <w:lang w:val="en-GB"/>
        </w:rPr>
      </w:pPr>
      <w:r w:rsidRPr="007C6662">
        <w:rPr>
          <w:lang w:val="en-GB"/>
        </w:rPr>
        <w:t>To create the solution that will allow us to manage the different projects we plan to create do the following.</w:t>
      </w:r>
    </w:p>
    <w:p w14:paraId="5E8F7146" w14:textId="77777777" w:rsidR="00965267" w:rsidRPr="007C6662" w:rsidRDefault="00965267" w:rsidP="00965267">
      <w:pPr>
        <w:rPr>
          <w:lang w:val="en-GB"/>
        </w:rPr>
      </w:pPr>
      <w:r w:rsidRPr="007C6662">
        <w:rPr>
          <w:noProof/>
          <w:lang w:val="en-GB" w:eastAsia="en-GB"/>
        </w:rPr>
        <w:lastRenderedPageBreak/>
        <w:drawing>
          <wp:inline distT="0" distB="0" distL="0" distR="0" wp14:anchorId="00E0DC94" wp14:editId="4D7ACE11">
            <wp:extent cx="5941695" cy="1356360"/>
            <wp:effectExtent l="19050" t="0" r="1905" b="0"/>
            <wp:docPr id="3296" name="Picture 3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6"/>
                    <pic:cNvPicPr>
                      <a:picLocks noChangeAspect="1" noChangeArrowheads="1"/>
                    </pic:cNvPicPr>
                  </pic:nvPicPr>
                  <pic:blipFill>
                    <a:blip r:embed="rId15" cstate="print"/>
                    <a:srcRect/>
                    <a:stretch>
                      <a:fillRect/>
                    </a:stretch>
                  </pic:blipFill>
                  <pic:spPr bwMode="auto">
                    <a:xfrm>
                      <a:off x="0" y="0"/>
                      <a:ext cx="5941695" cy="1356360"/>
                    </a:xfrm>
                    <a:prstGeom prst="rect">
                      <a:avLst/>
                    </a:prstGeom>
                    <a:noFill/>
                    <a:ln w="9525">
                      <a:noFill/>
                      <a:miter lim="800000"/>
                      <a:headEnd/>
                      <a:tailEnd/>
                    </a:ln>
                  </pic:spPr>
                </pic:pic>
              </a:graphicData>
            </a:graphic>
          </wp:inline>
        </w:drawing>
      </w:r>
    </w:p>
    <w:p w14:paraId="3FF9611F" w14:textId="77777777" w:rsidR="00965267" w:rsidRPr="007C6662" w:rsidRDefault="00965267" w:rsidP="00965267">
      <w:pPr>
        <w:rPr>
          <w:lang w:val="en-GB"/>
        </w:rPr>
      </w:pPr>
      <w:r w:rsidRPr="007C6662">
        <w:rPr>
          <w:lang w:val="en-GB"/>
        </w:rPr>
        <w:t>Select File – New – Project</w:t>
      </w:r>
    </w:p>
    <w:p w14:paraId="5D0FC22B" w14:textId="77777777" w:rsidR="00965267" w:rsidRPr="007C6662" w:rsidRDefault="00965267" w:rsidP="00965267">
      <w:pPr>
        <w:rPr>
          <w:lang w:val="en-GB"/>
        </w:rPr>
      </w:pPr>
      <w:r w:rsidRPr="007C6662">
        <w:rPr>
          <w:lang w:val="en-GB"/>
        </w:rPr>
        <w:t>(A solution is technically a type of project in Visual Studio!)</w:t>
      </w:r>
    </w:p>
    <w:p w14:paraId="4098D8A4" w14:textId="77777777" w:rsidR="00965267" w:rsidRPr="007C6662" w:rsidRDefault="00965267" w:rsidP="00965267">
      <w:pPr>
        <w:rPr>
          <w:lang w:val="en-GB"/>
        </w:rPr>
      </w:pPr>
      <w:r w:rsidRPr="007C6662">
        <w:rPr>
          <w:lang w:val="en-GB"/>
        </w:rPr>
        <w:t>Under “Other Project Types” select “Visual Studio Solutions”.</w:t>
      </w:r>
    </w:p>
    <w:p w14:paraId="42BBF06F" w14:textId="77777777" w:rsidR="00965267" w:rsidRPr="007C6662" w:rsidRDefault="00965267" w:rsidP="00965267">
      <w:pPr>
        <w:rPr>
          <w:lang w:val="en-GB"/>
        </w:rPr>
      </w:pPr>
      <w:r w:rsidRPr="007C6662">
        <w:rPr>
          <w:noProof/>
          <w:lang w:val="en-GB" w:eastAsia="en-GB"/>
        </w:rPr>
        <w:drawing>
          <wp:inline distT="0" distB="0" distL="0" distR="0" wp14:anchorId="7B4033C5" wp14:editId="690F10D0">
            <wp:extent cx="5943600" cy="3834661"/>
            <wp:effectExtent l="19050" t="0" r="0" b="0"/>
            <wp:docPr id="3300" name="Picture 3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0"/>
                    <pic:cNvPicPr>
                      <a:picLocks noChangeAspect="1" noChangeArrowheads="1"/>
                    </pic:cNvPicPr>
                  </pic:nvPicPr>
                  <pic:blipFill>
                    <a:blip r:embed="rId16" cstate="print"/>
                    <a:srcRect/>
                    <a:stretch>
                      <a:fillRect/>
                    </a:stretch>
                  </pic:blipFill>
                  <pic:spPr bwMode="auto">
                    <a:xfrm>
                      <a:off x="0" y="0"/>
                      <a:ext cx="5943600" cy="3834661"/>
                    </a:xfrm>
                    <a:prstGeom prst="rect">
                      <a:avLst/>
                    </a:prstGeom>
                    <a:noFill/>
                    <a:ln w="9525">
                      <a:noFill/>
                      <a:miter lim="800000"/>
                      <a:headEnd/>
                      <a:tailEnd/>
                    </a:ln>
                  </pic:spPr>
                </pic:pic>
              </a:graphicData>
            </a:graphic>
          </wp:inline>
        </w:drawing>
      </w:r>
    </w:p>
    <w:p w14:paraId="3F039888" w14:textId="77777777" w:rsidR="00965267" w:rsidRPr="007C6662" w:rsidRDefault="00965267" w:rsidP="00965267">
      <w:pPr>
        <w:rPr>
          <w:lang w:val="en-GB"/>
        </w:rPr>
      </w:pPr>
      <w:r w:rsidRPr="007C6662">
        <w:rPr>
          <w:lang w:val="en-GB"/>
        </w:rPr>
        <w:t>Give the solution a suitable name in my case “Widget System” and decide on a suitable path for the solution. (In my case I have already made the folder I want so I didn’t want Visual Studio to create the folder for me. In that case I un-ticked the box to stop this happening)</w:t>
      </w:r>
    </w:p>
    <w:p w14:paraId="07FF7AD1" w14:textId="77777777" w:rsidR="00965267" w:rsidRPr="007C6662" w:rsidRDefault="00965267" w:rsidP="00965267">
      <w:pPr>
        <w:rPr>
          <w:lang w:val="en-GB"/>
        </w:rPr>
      </w:pPr>
      <w:r w:rsidRPr="007C6662">
        <w:rPr>
          <w:lang w:val="en-GB"/>
        </w:rPr>
        <w:t>Press OK and you should see something like this in the solution explorer…</w:t>
      </w:r>
    </w:p>
    <w:p w14:paraId="6F175C7E" w14:textId="77777777" w:rsidR="00965267" w:rsidRPr="007C6662" w:rsidRDefault="00965267" w:rsidP="00965267">
      <w:pPr>
        <w:rPr>
          <w:lang w:val="en-GB"/>
        </w:rPr>
      </w:pPr>
      <w:r w:rsidRPr="007C6662">
        <w:rPr>
          <w:noProof/>
          <w:lang w:val="en-GB" w:eastAsia="en-GB"/>
        </w:rPr>
        <w:lastRenderedPageBreak/>
        <w:drawing>
          <wp:inline distT="0" distB="0" distL="0" distR="0" wp14:anchorId="0204EC55" wp14:editId="11EB3A85">
            <wp:extent cx="5018405" cy="2049780"/>
            <wp:effectExtent l="19050" t="0" r="0" b="0"/>
            <wp:docPr id="3303" name="Picture 3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3"/>
                    <pic:cNvPicPr>
                      <a:picLocks noChangeAspect="1" noChangeArrowheads="1"/>
                    </pic:cNvPicPr>
                  </pic:nvPicPr>
                  <pic:blipFill>
                    <a:blip r:embed="rId17" cstate="print"/>
                    <a:srcRect/>
                    <a:stretch>
                      <a:fillRect/>
                    </a:stretch>
                  </pic:blipFill>
                  <pic:spPr bwMode="auto">
                    <a:xfrm>
                      <a:off x="0" y="0"/>
                      <a:ext cx="5018405" cy="2049780"/>
                    </a:xfrm>
                    <a:prstGeom prst="rect">
                      <a:avLst/>
                    </a:prstGeom>
                    <a:noFill/>
                    <a:ln w="9525">
                      <a:noFill/>
                      <a:miter lim="800000"/>
                      <a:headEnd/>
                      <a:tailEnd/>
                    </a:ln>
                  </pic:spPr>
                </pic:pic>
              </a:graphicData>
            </a:graphic>
          </wp:inline>
        </w:drawing>
      </w:r>
    </w:p>
    <w:p w14:paraId="6E44534B" w14:textId="77777777" w:rsidR="00965267" w:rsidRPr="007C6662" w:rsidRDefault="00965267" w:rsidP="00965267">
      <w:pPr>
        <w:jc w:val="center"/>
        <w:rPr>
          <w:lang w:val="en-GB"/>
        </w:rPr>
      </w:pPr>
      <w:r w:rsidRPr="007C6662">
        <w:rPr>
          <w:lang w:val="en-GB"/>
        </w:rPr>
        <w:t>Notice that we didn’t need to specify a language for the solution.</w:t>
      </w:r>
    </w:p>
    <w:p w14:paraId="4E3C5876" w14:textId="77777777" w:rsidR="00965267" w:rsidRPr="007C6662" w:rsidRDefault="00965267" w:rsidP="00965267">
      <w:pPr>
        <w:rPr>
          <w:lang w:val="en-GB"/>
        </w:rPr>
      </w:pPr>
      <w:r w:rsidRPr="007C6662">
        <w:rPr>
          <w:lang w:val="en-GB"/>
        </w:rPr>
        <w:t>The nice thing about creating solutions in Visual Studio is that the projects we add to it may be in any language supported by Visual Studio.</w:t>
      </w:r>
    </w:p>
    <w:p w14:paraId="7C1A7637" w14:textId="77777777" w:rsidR="00965267" w:rsidRPr="007C6662" w:rsidRDefault="00965267" w:rsidP="00965267">
      <w:pPr>
        <w:rPr>
          <w:lang w:val="en-GB"/>
        </w:rPr>
      </w:pPr>
      <w:r w:rsidRPr="007C6662">
        <w:rPr>
          <w:lang w:val="en-GB"/>
        </w:rPr>
        <w:t>There are many different combinations allowed for by this configuration.</w:t>
      </w:r>
    </w:p>
    <w:p w14:paraId="1E360389" w14:textId="77777777" w:rsidR="00965267" w:rsidRPr="007C6662" w:rsidRDefault="00965267" w:rsidP="00965267">
      <w:pPr>
        <w:pStyle w:val="Heading2"/>
        <w:rPr>
          <w:lang w:val="en-GB"/>
        </w:rPr>
      </w:pPr>
      <w:bookmarkStart w:id="10" w:name="_Toc13139454"/>
      <w:bookmarkStart w:id="11" w:name="_Toc30148865"/>
      <w:bookmarkStart w:id="12" w:name="_Toc58494618"/>
      <w:r w:rsidRPr="007C6662">
        <w:rPr>
          <w:lang w:val="en-GB"/>
        </w:rPr>
        <w:t>Creating the Presentation Layers</w:t>
      </w:r>
      <w:bookmarkEnd w:id="10"/>
      <w:bookmarkEnd w:id="11"/>
      <w:bookmarkEnd w:id="12"/>
    </w:p>
    <w:p w14:paraId="19325372" w14:textId="77777777" w:rsidR="00965267" w:rsidRPr="007C6662" w:rsidRDefault="00965267" w:rsidP="00965267">
      <w:pPr>
        <w:rPr>
          <w:lang w:val="en-GB"/>
        </w:rPr>
      </w:pPr>
      <w:r w:rsidRPr="007C6662">
        <w:rPr>
          <w:lang w:val="en-GB"/>
        </w:rPr>
        <w:t>As you will hopefully discover one of the nice things about this configuration is that we may create multiple interfaces for our system all sharing the same class library.</w:t>
      </w:r>
    </w:p>
    <w:p w14:paraId="3AB80A7D" w14:textId="77777777" w:rsidR="00965267" w:rsidRPr="007C6662" w:rsidRDefault="00965267" w:rsidP="00965267">
      <w:pPr>
        <w:rPr>
          <w:lang w:val="en-GB"/>
        </w:rPr>
      </w:pPr>
      <w:r w:rsidRPr="007C6662">
        <w:rPr>
          <w:lang w:val="en-GB"/>
        </w:rPr>
        <w:t>Some examples of different interfaces might be...</w:t>
      </w:r>
    </w:p>
    <w:p w14:paraId="41774197" w14:textId="77777777" w:rsidR="00965267" w:rsidRPr="007C6662" w:rsidRDefault="00965267" w:rsidP="00965267">
      <w:pPr>
        <w:pStyle w:val="ListParagraph"/>
        <w:numPr>
          <w:ilvl w:val="0"/>
          <w:numId w:val="9"/>
        </w:numPr>
        <w:rPr>
          <w:lang w:val="en-GB"/>
        </w:rPr>
      </w:pPr>
      <w:r w:rsidRPr="007C6662">
        <w:rPr>
          <w:lang w:val="en-GB"/>
        </w:rPr>
        <w:t>A customer facing web site</w:t>
      </w:r>
    </w:p>
    <w:p w14:paraId="171C1214" w14:textId="77777777" w:rsidR="00965267" w:rsidRPr="007C6662" w:rsidRDefault="00965267" w:rsidP="00965267">
      <w:pPr>
        <w:pStyle w:val="ListParagraph"/>
        <w:numPr>
          <w:ilvl w:val="0"/>
          <w:numId w:val="9"/>
        </w:numPr>
        <w:rPr>
          <w:lang w:val="en-GB"/>
        </w:rPr>
      </w:pPr>
      <w:r w:rsidRPr="007C6662">
        <w:rPr>
          <w:lang w:val="en-GB"/>
        </w:rPr>
        <w:t>A staff facing admin system</w:t>
      </w:r>
    </w:p>
    <w:p w14:paraId="2AEE4309" w14:textId="77777777" w:rsidR="00965267" w:rsidRPr="007C6662" w:rsidRDefault="00965267" w:rsidP="00965267">
      <w:pPr>
        <w:pStyle w:val="ListParagraph"/>
        <w:numPr>
          <w:ilvl w:val="0"/>
          <w:numId w:val="9"/>
        </w:numPr>
        <w:rPr>
          <w:lang w:val="en-GB"/>
        </w:rPr>
      </w:pPr>
      <w:r w:rsidRPr="007C6662">
        <w:rPr>
          <w:lang w:val="en-GB"/>
        </w:rPr>
        <w:t>A mobile app</w:t>
      </w:r>
    </w:p>
    <w:p w14:paraId="118E8BD6" w14:textId="4D09E225" w:rsidR="00965267" w:rsidRPr="007C6662" w:rsidRDefault="00965267" w:rsidP="00965267">
      <w:pPr>
        <w:pStyle w:val="ListParagraph"/>
        <w:numPr>
          <w:ilvl w:val="0"/>
          <w:numId w:val="9"/>
        </w:numPr>
        <w:rPr>
          <w:lang w:val="en-GB"/>
        </w:rPr>
      </w:pPr>
      <w:r w:rsidRPr="007C6662">
        <w:rPr>
          <w:lang w:val="en-GB"/>
        </w:rPr>
        <w:t>Other system-based admin processes</w:t>
      </w:r>
    </w:p>
    <w:p w14:paraId="249742DF" w14:textId="77777777" w:rsidR="00965267" w:rsidRPr="007C6662" w:rsidRDefault="00965267" w:rsidP="00965267">
      <w:pPr>
        <w:rPr>
          <w:lang w:val="en-GB"/>
        </w:rPr>
      </w:pPr>
      <w:r w:rsidRPr="007C6662">
        <w:rPr>
          <w:lang w:val="en-GB"/>
        </w:rPr>
        <w:t>We will create a few examples here to give you a sense of what is possible.</w:t>
      </w:r>
      <w:r w:rsidRPr="007C6662">
        <w:rPr>
          <w:lang w:val="en-GB"/>
        </w:rPr>
        <w:br w:type="page"/>
      </w:r>
    </w:p>
    <w:p w14:paraId="59ED2C58" w14:textId="77777777" w:rsidR="00965267" w:rsidRPr="007C6662" w:rsidRDefault="00965267" w:rsidP="00965267">
      <w:pPr>
        <w:pStyle w:val="Heading2"/>
        <w:rPr>
          <w:lang w:val="en-GB"/>
        </w:rPr>
      </w:pPr>
      <w:bookmarkStart w:id="13" w:name="_Toc13139455"/>
      <w:bookmarkStart w:id="14" w:name="_Toc30148866"/>
      <w:bookmarkStart w:id="15" w:name="_Toc58494619"/>
      <w:r w:rsidRPr="007C6662">
        <w:rPr>
          <w:lang w:val="en-GB"/>
        </w:rPr>
        <w:lastRenderedPageBreak/>
        <w:t>Creating the Staff Facing Back Office Project</w:t>
      </w:r>
      <w:bookmarkEnd w:id="13"/>
      <w:bookmarkEnd w:id="14"/>
      <w:bookmarkEnd w:id="15"/>
    </w:p>
    <w:p w14:paraId="7ACB02CF" w14:textId="77777777" w:rsidR="00965267" w:rsidRPr="007C6662" w:rsidRDefault="00965267" w:rsidP="00965267">
      <w:pPr>
        <w:rPr>
          <w:lang w:val="en-GB"/>
        </w:rPr>
      </w:pPr>
      <w:r w:rsidRPr="007C6662">
        <w:rPr>
          <w:lang w:val="en-GB"/>
        </w:rPr>
        <w:t>For the first example we will create a staff facing admin system.</w:t>
      </w:r>
    </w:p>
    <w:p w14:paraId="5937AD0B" w14:textId="77777777" w:rsidR="00965267" w:rsidRPr="007C6662" w:rsidRDefault="00965267" w:rsidP="00965267">
      <w:pPr>
        <w:rPr>
          <w:lang w:val="en-GB"/>
        </w:rPr>
      </w:pPr>
      <w:r w:rsidRPr="007C6662">
        <w:rPr>
          <w:lang w:val="en-GB"/>
        </w:rPr>
        <w:t>This will not be intended for customers and in this case will not be a web application but rather a Windows desktop application.</w:t>
      </w:r>
    </w:p>
    <w:p w14:paraId="47F663ED" w14:textId="77777777" w:rsidR="00965267" w:rsidRPr="007C6662" w:rsidRDefault="00965267" w:rsidP="00965267">
      <w:pPr>
        <w:rPr>
          <w:lang w:val="en-GB"/>
        </w:rPr>
      </w:pPr>
      <w:r w:rsidRPr="007C6662">
        <w:rPr>
          <w:lang w:val="en-GB"/>
        </w:rPr>
        <w:t>To do this we will need to add a new project to the existing solution.</w:t>
      </w:r>
    </w:p>
    <w:p w14:paraId="52644846" w14:textId="77777777" w:rsidR="00965267" w:rsidRPr="007C6662" w:rsidRDefault="00965267" w:rsidP="00965267">
      <w:pPr>
        <w:rPr>
          <w:lang w:val="en-GB"/>
        </w:rPr>
      </w:pPr>
      <w:r w:rsidRPr="007C6662">
        <w:rPr>
          <w:lang w:val="en-GB"/>
        </w:rPr>
        <w:t>Right click on the solution in Visual Studio and select Add – New Project…</w:t>
      </w:r>
    </w:p>
    <w:p w14:paraId="6C3582B7" w14:textId="77777777" w:rsidR="00965267" w:rsidRPr="007C6662" w:rsidRDefault="00965267" w:rsidP="00965267">
      <w:pPr>
        <w:rPr>
          <w:lang w:val="en-GB"/>
        </w:rPr>
      </w:pPr>
      <w:r w:rsidRPr="007C6662">
        <w:rPr>
          <w:noProof/>
          <w:lang w:val="en-GB" w:eastAsia="en-GB"/>
        </w:rPr>
        <w:drawing>
          <wp:inline distT="0" distB="0" distL="0" distR="0" wp14:anchorId="0830B84B" wp14:editId="501AD3A9">
            <wp:extent cx="5943600" cy="2537460"/>
            <wp:effectExtent l="19050" t="0" r="0" b="0"/>
            <wp:docPr id="3306" name="Picture 3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6"/>
                    <pic:cNvPicPr>
                      <a:picLocks noChangeAspect="1" noChangeArrowheads="1"/>
                    </pic:cNvPicPr>
                  </pic:nvPicPr>
                  <pic:blipFill>
                    <a:blip r:embed="rId18" cstate="print"/>
                    <a:srcRect/>
                    <a:stretch>
                      <a:fillRect/>
                    </a:stretch>
                  </pic:blipFill>
                  <pic:spPr bwMode="auto">
                    <a:xfrm>
                      <a:off x="0" y="0"/>
                      <a:ext cx="5943600" cy="2537460"/>
                    </a:xfrm>
                    <a:prstGeom prst="rect">
                      <a:avLst/>
                    </a:prstGeom>
                    <a:noFill/>
                    <a:ln w="9525">
                      <a:noFill/>
                      <a:miter lim="800000"/>
                      <a:headEnd/>
                      <a:tailEnd/>
                    </a:ln>
                  </pic:spPr>
                </pic:pic>
              </a:graphicData>
            </a:graphic>
          </wp:inline>
        </w:drawing>
      </w:r>
    </w:p>
    <w:p w14:paraId="5BE485CA" w14:textId="77777777" w:rsidR="00965267" w:rsidRPr="007C6662" w:rsidRDefault="00965267" w:rsidP="00965267">
      <w:pPr>
        <w:rPr>
          <w:lang w:val="en-GB"/>
        </w:rPr>
      </w:pPr>
      <w:r w:rsidRPr="007C6662">
        <w:rPr>
          <w:lang w:val="en-GB"/>
        </w:rPr>
        <w:t>Select the following options for the new project…</w:t>
      </w:r>
    </w:p>
    <w:p w14:paraId="68ED7205" w14:textId="77777777" w:rsidR="00965267" w:rsidRPr="007C6662" w:rsidRDefault="00965267" w:rsidP="00965267">
      <w:pPr>
        <w:rPr>
          <w:lang w:val="en-GB"/>
        </w:rPr>
      </w:pPr>
      <w:r w:rsidRPr="007C6662">
        <w:rPr>
          <w:noProof/>
          <w:lang w:val="en-GB" w:eastAsia="en-GB"/>
        </w:rPr>
        <w:lastRenderedPageBreak/>
        <w:drawing>
          <wp:inline distT="0" distB="0" distL="0" distR="0" wp14:anchorId="3036E000" wp14:editId="443C1F2A">
            <wp:extent cx="5943600" cy="3813627"/>
            <wp:effectExtent l="19050" t="0" r="0" b="0"/>
            <wp:docPr id="3307" name="Picture 3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7"/>
                    <pic:cNvPicPr>
                      <a:picLocks noChangeAspect="1" noChangeArrowheads="1"/>
                    </pic:cNvPicPr>
                  </pic:nvPicPr>
                  <pic:blipFill>
                    <a:blip r:embed="rId19" cstate="print"/>
                    <a:srcRect/>
                    <a:stretch>
                      <a:fillRect/>
                    </a:stretch>
                  </pic:blipFill>
                  <pic:spPr bwMode="auto">
                    <a:xfrm>
                      <a:off x="0" y="0"/>
                      <a:ext cx="5943600" cy="3813627"/>
                    </a:xfrm>
                    <a:prstGeom prst="rect">
                      <a:avLst/>
                    </a:prstGeom>
                    <a:noFill/>
                    <a:ln w="9525">
                      <a:noFill/>
                      <a:miter lim="800000"/>
                      <a:headEnd/>
                      <a:tailEnd/>
                    </a:ln>
                  </pic:spPr>
                </pic:pic>
              </a:graphicData>
            </a:graphic>
          </wp:inline>
        </w:drawing>
      </w:r>
    </w:p>
    <w:p w14:paraId="783C0946" w14:textId="77777777" w:rsidR="00965267" w:rsidRPr="007C6662" w:rsidRDefault="00965267" w:rsidP="00965267">
      <w:pPr>
        <w:rPr>
          <w:lang w:val="en-GB"/>
        </w:rPr>
      </w:pPr>
      <w:r w:rsidRPr="007C6662">
        <w:rPr>
          <w:lang w:val="en-GB"/>
        </w:rPr>
        <w:t>Make sure that the language is C#, the name of the project is WidgetBackOffice and the path points to the folder for your solution.</w:t>
      </w:r>
    </w:p>
    <w:p w14:paraId="323CAC01" w14:textId="77777777" w:rsidR="00965267" w:rsidRPr="007C6662" w:rsidRDefault="00965267" w:rsidP="00965267">
      <w:pPr>
        <w:rPr>
          <w:lang w:val="en-GB"/>
        </w:rPr>
      </w:pPr>
      <w:r w:rsidRPr="007C6662">
        <w:rPr>
          <w:lang w:val="en-GB"/>
        </w:rPr>
        <w:t>Press OK and you should see the following in the solution explorer…</w:t>
      </w:r>
    </w:p>
    <w:p w14:paraId="5C9F79A7" w14:textId="77777777" w:rsidR="00965267" w:rsidRPr="007C6662" w:rsidRDefault="00965267" w:rsidP="00965267">
      <w:pPr>
        <w:rPr>
          <w:lang w:val="en-GB"/>
        </w:rPr>
      </w:pPr>
      <w:r w:rsidRPr="007C6662">
        <w:rPr>
          <w:noProof/>
          <w:lang w:val="en-GB" w:eastAsia="en-GB"/>
        </w:rPr>
        <w:drawing>
          <wp:inline distT="0" distB="0" distL="0" distR="0" wp14:anchorId="51846CD1" wp14:editId="604F709B">
            <wp:extent cx="5018405" cy="3388995"/>
            <wp:effectExtent l="19050" t="0" r="0" b="0"/>
            <wp:docPr id="3310" name="Picture 3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0"/>
                    <pic:cNvPicPr>
                      <a:picLocks noChangeAspect="1" noChangeArrowheads="1"/>
                    </pic:cNvPicPr>
                  </pic:nvPicPr>
                  <pic:blipFill>
                    <a:blip r:embed="rId20" cstate="print"/>
                    <a:srcRect/>
                    <a:stretch>
                      <a:fillRect/>
                    </a:stretch>
                  </pic:blipFill>
                  <pic:spPr bwMode="auto">
                    <a:xfrm>
                      <a:off x="0" y="0"/>
                      <a:ext cx="5018405" cy="3388995"/>
                    </a:xfrm>
                    <a:prstGeom prst="rect">
                      <a:avLst/>
                    </a:prstGeom>
                    <a:noFill/>
                    <a:ln w="9525">
                      <a:noFill/>
                      <a:miter lim="800000"/>
                      <a:headEnd/>
                      <a:tailEnd/>
                    </a:ln>
                  </pic:spPr>
                </pic:pic>
              </a:graphicData>
            </a:graphic>
          </wp:inline>
        </w:drawing>
      </w:r>
    </w:p>
    <w:p w14:paraId="6D0AECF5" w14:textId="77777777" w:rsidR="00965267" w:rsidRPr="007C6662" w:rsidRDefault="00965267" w:rsidP="00965267">
      <w:pPr>
        <w:rPr>
          <w:lang w:val="en-GB"/>
        </w:rPr>
      </w:pPr>
      <w:r w:rsidRPr="007C6662">
        <w:rPr>
          <w:lang w:val="en-GB"/>
        </w:rPr>
        <w:lastRenderedPageBreak/>
        <w:t>Notice also that Visual Studio has created a default form.</w:t>
      </w:r>
    </w:p>
    <w:p w14:paraId="5731656B" w14:textId="77777777" w:rsidR="00965267" w:rsidRPr="007C6662" w:rsidRDefault="00965267" w:rsidP="00965267">
      <w:pPr>
        <w:rPr>
          <w:lang w:val="en-GB"/>
        </w:rPr>
      </w:pPr>
      <w:r w:rsidRPr="007C6662">
        <w:rPr>
          <w:noProof/>
          <w:lang w:val="en-GB" w:eastAsia="en-GB"/>
        </w:rPr>
        <w:drawing>
          <wp:inline distT="0" distB="0" distL="0" distR="0" wp14:anchorId="629FCC9D" wp14:editId="277988DD">
            <wp:extent cx="5265420" cy="3388995"/>
            <wp:effectExtent l="1905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1" cstate="print"/>
                    <a:srcRect/>
                    <a:stretch>
                      <a:fillRect/>
                    </a:stretch>
                  </pic:blipFill>
                  <pic:spPr bwMode="auto">
                    <a:xfrm>
                      <a:off x="0" y="0"/>
                      <a:ext cx="5265420" cy="3388995"/>
                    </a:xfrm>
                    <a:prstGeom prst="rect">
                      <a:avLst/>
                    </a:prstGeom>
                    <a:noFill/>
                    <a:ln w="9525">
                      <a:noFill/>
                      <a:miter lim="800000"/>
                      <a:headEnd/>
                      <a:tailEnd/>
                    </a:ln>
                  </pic:spPr>
                </pic:pic>
              </a:graphicData>
            </a:graphic>
          </wp:inline>
        </w:drawing>
      </w:r>
    </w:p>
    <w:p w14:paraId="1D0CA1CD" w14:textId="77777777" w:rsidR="00965267" w:rsidRPr="007C6662" w:rsidRDefault="00965267" w:rsidP="00965267">
      <w:pPr>
        <w:rPr>
          <w:lang w:val="en-GB"/>
        </w:rPr>
      </w:pPr>
      <w:r w:rsidRPr="007C6662">
        <w:rPr>
          <w:lang w:val="en-GB"/>
        </w:rPr>
        <w:br w:type="page"/>
      </w:r>
    </w:p>
    <w:p w14:paraId="08A7E67B" w14:textId="77777777" w:rsidR="00965267" w:rsidRPr="007C6662" w:rsidRDefault="00965267" w:rsidP="00965267">
      <w:pPr>
        <w:rPr>
          <w:lang w:val="en-GB"/>
        </w:rPr>
      </w:pPr>
      <w:r w:rsidRPr="007C6662">
        <w:rPr>
          <w:lang w:val="en-GB"/>
        </w:rPr>
        <w:lastRenderedPageBreak/>
        <w:t xml:space="preserve">Run the solution and see what happens, you should see the default form of the new desktop application...  </w:t>
      </w:r>
    </w:p>
    <w:p w14:paraId="2C41A838" w14:textId="77777777" w:rsidR="00965267" w:rsidRPr="007C6662" w:rsidRDefault="00965267" w:rsidP="00965267">
      <w:pPr>
        <w:rPr>
          <w:lang w:val="en-GB"/>
        </w:rPr>
      </w:pPr>
      <w:r w:rsidRPr="007C6662">
        <w:rPr>
          <w:noProof/>
          <w:lang w:val="en-GB" w:eastAsia="en-GB"/>
        </w:rPr>
        <w:drawing>
          <wp:inline distT="0" distB="0" distL="0" distR="0" wp14:anchorId="7C845A5A" wp14:editId="7C8B2740">
            <wp:extent cx="5274310" cy="3180715"/>
            <wp:effectExtent l="19050" t="0" r="254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2" cstate="print"/>
                    <a:srcRect/>
                    <a:stretch>
                      <a:fillRect/>
                    </a:stretch>
                  </pic:blipFill>
                  <pic:spPr bwMode="auto">
                    <a:xfrm>
                      <a:off x="0" y="0"/>
                      <a:ext cx="5274310" cy="3180715"/>
                    </a:xfrm>
                    <a:prstGeom prst="rect">
                      <a:avLst/>
                    </a:prstGeom>
                    <a:noFill/>
                    <a:ln w="9525">
                      <a:noFill/>
                      <a:miter lim="800000"/>
                      <a:headEnd/>
                      <a:tailEnd/>
                    </a:ln>
                  </pic:spPr>
                </pic:pic>
              </a:graphicData>
            </a:graphic>
          </wp:inline>
        </w:drawing>
      </w:r>
    </w:p>
    <w:p w14:paraId="6DDF3446" w14:textId="77777777" w:rsidR="00965267" w:rsidRPr="007C6662" w:rsidRDefault="00965267" w:rsidP="00965267">
      <w:pPr>
        <w:rPr>
          <w:lang w:val="en-GB"/>
        </w:rPr>
      </w:pPr>
      <w:r w:rsidRPr="007C6662">
        <w:rPr>
          <w:lang w:val="en-GB"/>
        </w:rPr>
        <w:t>Close the program and go back to Visual Studio.</w:t>
      </w:r>
    </w:p>
    <w:p w14:paraId="26E549A8" w14:textId="77777777" w:rsidR="00965267" w:rsidRPr="007C6662" w:rsidRDefault="00965267" w:rsidP="00965267">
      <w:pPr>
        <w:pStyle w:val="Heading2"/>
        <w:rPr>
          <w:lang w:val="en-GB"/>
        </w:rPr>
      </w:pPr>
      <w:bookmarkStart w:id="16" w:name="_Toc13139456"/>
      <w:bookmarkStart w:id="17" w:name="_Toc30148867"/>
      <w:bookmarkStart w:id="18" w:name="_Toc58494620"/>
      <w:r w:rsidRPr="007C6662">
        <w:rPr>
          <w:lang w:val="en-GB"/>
        </w:rPr>
        <w:t>Creating the Customer Facing Web Project</w:t>
      </w:r>
      <w:bookmarkEnd w:id="16"/>
      <w:bookmarkEnd w:id="17"/>
      <w:bookmarkEnd w:id="18"/>
    </w:p>
    <w:p w14:paraId="45477EFC" w14:textId="77777777" w:rsidR="00965267" w:rsidRPr="007C6662" w:rsidRDefault="00965267" w:rsidP="00965267">
      <w:pPr>
        <w:rPr>
          <w:lang w:val="en-GB"/>
        </w:rPr>
      </w:pPr>
      <w:r w:rsidRPr="007C6662">
        <w:rPr>
          <w:lang w:val="en-GB"/>
        </w:rPr>
        <w:t>Having created the back office for the application we need to set up the public facing web site.</w:t>
      </w:r>
    </w:p>
    <w:p w14:paraId="62DF51ED" w14:textId="2C4051C5" w:rsidR="00965267" w:rsidRPr="007C6662" w:rsidRDefault="00965267" w:rsidP="00965267">
      <w:pPr>
        <w:rPr>
          <w:lang w:val="en-GB"/>
        </w:rPr>
      </w:pPr>
      <w:r w:rsidRPr="007C6662">
        <w:rPr>
          <w:lang w:val="en-GB"/>
        </w:rPr>
        <w:t>Again, right click on the solution and select Add - New Project…</w:t>
      </w:r>
    </w:p>
    <w:p w14:paraId="2C56DCC5" w14:textId="77777777" w:rsidR="00965267" w:rsidRPr="007C6662" w:rsidRDefault="00965267" w:rsidP="00965267">
      <w:pPr>
        <w:rPr>
          <w:lang w:val="en-GB"/>
        </w:rPr>
      </w:pPr>
      <w:r w:rsidRPr="007C6662">
        <w:rPr>
          <w:noProof/>
          <w:lang w:val="en-GB" w:eastAsia="en-GB"/>
        </w:rPr>
        <w:lastRenderedPageBreak/>
        <w:drawing>
          <wp:inline distT="0" distB="0" distL="0" distR="0" wp14:anchorId="016DCC7F" wp14:editId="6C4ADC8E">
            <wp:extent cx="5935345" cy="3305175"/>
            <wp:effectExtent l="19050" t="0" r="8255" b="0"/>
            <wp:docPr id="3313" name="Picture 3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3"/>
                    <pic:cNvPicPr>
                      <a:picLocks noChangeAspect="1" noChangeArrowheads="1"/>
                    </pic:cNvPicPr>
                  </pic:nvPicPr>
                  <pic:blipFill>
                    <a:blip r:embed="rId23" cstate="print"/>
                    <a:srcRect/>
                    <a:stretch>
                      <a:fillRect/>
                    </a:stretch>
                  </pic:blipFill>
                  <pic:spPr bwMode="auto">
                    <a:xfrm>
                      <a:off x="0" y="0"/>
                      <a:ext cx="5935345" cy="3305175"/>
                    </a:xfrm>
                    <a:prstGeom prst="rect">
                      <a:avLst/>
                    </a:prstGeom>
                    <a:noFill/>
                    <a:ln w="9525">
                      <a:noFill/>
                      <a:miter lim="800000"/>
                      <a:headEnd/>
                      <a:tailEnd/>
                    </a:ln>
                  </pic:spPr>
                </pic:pic>
              </a:graphicData>
            </a:graphic>
          </wp:inline>
        </w:drawing>
      </w:r>
    </w:p>
    <w:p w14:paraId="1B604C15" w14:textId="77777777" w:rsidR="00965267" w:rsidRPr="007C6662" w:rsidRDefault="00965267" w:rsidP="00965267">
      <w:pPr>
        <w:rPr>
          <w:lang w:val="en-GB"/>
        </w:rPr>
      </w:pPr>
      <w:r w:rsidRPr="007C6662">
        <w:rPr>
          <w:lang w:val="en-GB"/>
        </w:rPr>
        <w:t>Set up the new web site like so…</w:t>
      </w:r>
    </w:p>
    <w:p w14:paraId="5853854A" w14:textId="77777777" w:rsidR="00965267" w:rsidRPr="007C6662" w:rsidRDefault="00965267" w:rsidP="00965267">
      <w:pPr>
        <w:rPr>
          <w:lang w:val="en-GB"/>
        </w:rPr>
      </w:pPr>
      <w:r w:rsidRPr="007C6662">
        <w:rPr>
          <w:noProof/>
          <w:lang w:val="en-GB" w:eastAsia="en-GB"/>
        </w:rPr>
        <w:drawing>
          <wp:inline distT="0" distB="0" distL="0" distR="0" wp14:anchorId="0EFC2B2D" wp14:editId="7B111876">
            <wp:extent cx="5943600" cy="3839384"/>
            <wp:effectExtent l="19050" t="0" r="0" b="0"/>
            <wp:docPr id="3314" name="Picture 3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4"/>
                    <pic:cNvPicPr>
                      <a:picLocks noChangeAspect="1" noChangeArrowheads="1"/>
                    </pic:cNvPicPr>
                  </pic:nvPicPr>
                  <pic:blipFill>
                    <a:blip r:embed="rId24" cstate="print"/>
                    <a:srcRect/>
                    <a:stretch>
                      <a:fillRect/>
                    </a:stretch>
                  </pic:blipFill>
                  <pic:spPr bwMode="auto">
                    <a:xfrm>
                      <a:off x="0" y="0"/>
                      <a:ext cx="5943600" cy="3839384"/>
                    </a:xfrm>
                    <a:prstGeom prst="rect">
                      <a:avLst/>
                    </a:prstGeom>
                    <a:noFill/>
                    <a:ln w="9525">
                      <a:noFill/>
                      <a:miter lim="800000"/>
                      <a:headEnd/>
                      <a:tailEnd/>
                    </a:ln>
                  </pic:spPr>
                </pic:pic>
              </a:graphicData>
            </a:graphic>
          </wp:inline>
        </w:drawing>
      </w:r>
    </w:p>
    <w:p w14:paraId="172D428D" w14:textId="77777777" w:rsidR="00965267" w:rsidRPr="007C6662" w:rsidRDefault="00965267" w:rsidP="00965267">
      <w:pPr>
        <w:rPr>
          <w:lang w:val="en-GB"/>
        </w:rPr>
      </w:pPr>
      <w:r w:rsidRPr="007C6662">
        <w:rPr>
          <w:lang w:val="en-GB"/>
        </w:rPr>
        <w:t xml:space="preserve">Make sure that the language is C# and that you are creating the web site (WidgetFrontOffice) inside your solution folder.  </w:t>
      </w:r>
    </w:p>
    <w:p w14:paraId="3E5EC675" w14:textId="77777777" w:rsidR="00965267" w:rsidRPr="007C6662" w:rsidRDefault="00965267" w:rsidP="00965267">
      <w:pPr>
        <w:rPr>
          <w:lang w:val="en-GB"/>
        </w:rPr>
      </w:pPr>
      <w:r w:rsidRPr="007C6662">
        <w:rPr>
          <w:lang w:val="en-GB"/>
        </w:rPr>
        <w:br w:type="page"/>
      </w:r>
      <w:r w:rsidRPr="007C6662">
        <w:rPr>
          <w:lang w:val="en-GB"/>
        </w:rPr>
        <w:lastRenderedPageBreak/>
        <w:t>Press OK and you should now see the project in your solution alongside the first project...</w:t>
      </w:r>
    </w:p>
    <w:p w14:paraId="54F048ED" w14:textId="77777777" w:rsidR="00965267" w:rsidRPr="007C6662" w:rsidRDefault="00965267" w:rsidP="00965267">
      <w:pPr>
        <w:rPr>
          <w:lang w:val="en-GB"/>
        </w:rPr>
      </w:pPr>
      <w:r w:rsidRPr="007C6662">
        <w:rPr>
          <w:noProof/>
          <w:lang w:val="en-GB" w:eastAsia="en-GB"/>
        </w:rPr>
        <w:drawing>
          <wp:inline distT="0" distB="0" distL="0" distR="0" wp14:anchorId="59E47322" wp14:editId="2C21BA64">
            <wp:extent cx="5001260" cy="4429125"/>
            <wp:effectExtent l="19050" t="0" r="8890" b="0"/>
            <wp:docPr id="3317" name="Picture 3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7"/>
                    <pic:cNvPicPr>
                      <a:picLocks noChangeAspect="1" noChangeArrowheads="1"/>
                    </pic:cNvPicPr>
                  </pic:nvPicPr>
                  <pic:blipFill>
                    <a:blip r:embed="rId25" cstate="print"/>
                    <a:srcRect/>
                    <a:stretch>
                      <a:fillRect/>
                    </a:stretch>
                  </pic:blipFill>
                  <pic:spPr bwMode="auto">
                    <a:xfrm>
                      <a:off x="0" y="0"/>
                      <a:ext cx="5001260" cy="4429125"/>
                    </a:xfrm>
                    <a:prstGeom prst="rect">
                      <a:avLst/>
                    </a:prstGeom>
                    <a:noFill/>
                    <a:ln w="9525">
                      <a:noFill/>
                      <a:miter lim="800000"/>
                      <a:headEnd/>
                      <a:tailEnd/>
                    </a:ln>
                  </pic:spPr>
                </pic:pic>
              </a:graphicData>
            </a:graphic>
          </wp:inline>
        </w:drawing>
      </w:r>
    </w:p>
    <w:p w14:paraId="212A7E72" w14:textId="77777777" w:rsidR="00965267" w:rsidRPr="007C6662" w:rsidRDefault="00965267" w:rsidP="00965267">
      <w:pPr>
        <w:rPr>
          <w:lang w:val="en-GB"/>
        </w:rPr>
      </w:pPr>
    </w:p>
    <w:p w14:paraId="7641A6CA" w14:textId="77777777" w:rsidR="00965267" w:rsidRPr="007C6662" w:rsidRDefault="00965267" w:rsidP="00965267">
      <w:pPr>
        <w:rPr>
          <w:lang w:val="en-GB"/>
        </w:rPr>
      </w:pPr>
      <w:r w:rsidRPr="007C6662">
        <w:rPr>
          <w:lang w:val="en-GB"/>
        </w:rPr>
        <w:t>Run the program and see what happens, you should see the main page for the first project displayed still...</w:t>
      </w:r>
    </w:p>
    <w:p w14:paraId="4FA8893F" w14:textId="77777777" w:rsidR="00965267" w:rsidRPr="007C6662" w:rsidRDefault="00965267" w:rsidP="00965267">
      <w:pPr>
        <w:rPr>
          <w:lang w:val="en-GB"/>
        </w:rPr>
      </w:pPr>
      <w:r w:rsidRPr="007C6662">
        <w:rPr>
          <w:noProof/>
          <w:lang w:val="en-GB" w:eastAsia="en-GB"/>
        </w:rPr>
        <w:lastRenderedPageBreak/>
        <w:drawing>
          <wp:inline distT="0" distB="0" distL="0" distR="0" wp14:anchorId="24F85C68" wp14:editId="66FDBF98">
            <wp:extent cx="5943600" cy="3615154"/>
            <wp:effectExtent l="19050" t="0" r="0" b="0"/>
            <wp:docPr id="3320" name="Picture 3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0"/>
                    <pic:cNvPicPr>
                      <a:picLocks noChangeAspect="1" noChangeArrowheads="1"/>
                    </pic:cNvPicPr>
                  </pic:nvPicPr>
                  <pic:blipFill>
                    <a:blip r:embed="rId26" cstate="print"/>
                    <a:srcRect/>
                    <a:stretch>
                      <a:fillRect/>
                    </a:stretch>
                  </pic:blipFill>
                  <pic:spPr bwMode="auto">
                    <a:xfrm>
                      <a:off x="0" y="0"/>
                      <a:ext cx="5943600" cy="3615154"/>
                    </a:xfrm>
                    <a:prstGeom prst="rect">
                      <a:avLst/>
                    </a:prstGeom>
                    <a:noFill/>
                    <a:ln w="9525">
                      <a:noFill/>
                      <a:miter lim="800000"/>
                      <a:headEnd/>
                      <a:tailEnd/>
                    </a:ln>
                  </pic:spPr>
                </pic:pic>
              </a:graphicData>
            </a:graphic>
          </wp:inline>
        </w:drawing>
      </w:r>
    </w:p>
    <w:p w14:paraId="0FA60517" w14:textId="77777777" w:rsidR="00965267" w:rsidRPr="007C6662" w:rsidRDefault="00965267" w:rsidP="00965267">
      <w:pPr>
        <w:rPr>
          <w:lang w:val="en-GB"/>
        </w:rPr>
      </w:pPr>
      <w:r w:rsidRPr="007C6662">
        <w:rPr>
          <w:lang w:val="en-GB"/>
        </w:rPr>
        <w:t>Why?</w:t>
      </w:r>
    </w:p>
    <w:p w14:paraId="6F1DF69B" w14:textId="77777777" w:rsidR="00965267" w:rsidRPr="007C6662" w:rsidRDefault="00965267" w:rsidP="00965267">
      <w:pPr>
        <w:rPr>
          <w:lang w:val="en-GB"/>
        </w:rPr>
      </w:pPr>
      <w:r w:rsidRPr="007C6662">
        <w:rPr>
          <w:lang w:val="en-GB"/>
        </w:rPr>
        <w:t>Given that we have two projects we need to tell Visual Studio which project it is supposed to run at start up.</w:t>
      </w:r>
    </w:p>
    <w:p w14:paraId="6B8A7B70" w14:textId="77777777" w:rsidR="00965267" w:rsidRPr="007C6662" w:rsidRDefault="00965267" w:rsidP="00965267">
      <w:pPr>
        <w:rPr>
          <w:lang w:val="en-GB"/>
        </w:rPr>
      </w:pPr>
      <w:r w:rsidRPr="007C6662">
        <w:rPr>
          <w:lang w:val="en-GB"/>
        </w:rPr>
        <w:t>Stop the program and right click on the new web site...</w:t>
      </w:r>
    </w:p>
    <w:p w14:paraId="3AAE5D84" w14:textId="77777777" w:rsidR="00965267" w:rsidRPr="007C6662" w:rsidRDefault="00965267" w:rsidP="00965267">
      <w:pPr>
        <w:rPr>
          <w:lang w:val="en-GB"/>
        </w:rPr>
      </w:pPr>
      <w:r w:rsidRPr="007C6662">
        <w:rPr>
          <w:noProof/>
          <w:lang w:val="en-GB" w:eastAsia="en-GB"/>
        </w:rPr>
        <w:drawing>
          <wp:inline distT="0" distB="0" distL="0" distR="0" wp14:anchorId="2FAC24CE" wp14:editId="7A0CAC9A">
            <wp:extent cx="5935345" cy="1904365"/>
            <wp:effectExtent l="19050" t="0" r="8255" b="0"/>
            <wp:docPr id="3323" name="Picture 3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3"/>
                    <pic:cNvPicPr>
                      <a:picLocks noChangeAspect="1" noChangeArrowheads="1"/>
                    </pic:cNvPicPr>
                  </pic:nvPicPr>
                  <pic:blipFill>
                    <a:blip r:embed="rId27" cstate="print"/>
                    <a:srcRect/>
                    <a:stretch>
                      <a:fillRect/>
                    </a:stretch>
                  </pic:blipFill>
                  <pic:spPr bwMode="auto">
                    <a:xfrm>
                      <a:off x="0" y="0"/>
                      <a:ext cx="5935345" cy="1904365"/>
                    </a:xfrm>
                    <a:prstGeom prst="rect">
                      <a:avLst/>
                    </a:prstGeom>
                    <a:noFill/>
                    <a:ln w="9525">
                      <a:noFill/>
                      <a:miter lim="800000"/>
                      <a:headEnd/>
                      <a:tailEnd/>
                    </a:ln>
                  </pic:spPr>
                </pic:pic>
              </a:graphicData>
            </a:graphic>
          </wp:inline>
        </w:drawing>
      </w:r>
    </w:p>
    <w:p w14:paraId="4E466519" w14:textId="77777777" w:rsidR="00965267" w:rsidRPr="007C6662" w:rsidRDefault="00965267" w:rsidP="00965267">
      <w:pPr>
        <w:rPr>
          <w:lang w:val="en-GB"/>
        </w:rPr>
      </w:pPr>
      <w:r w:rsidRPr="007C6662">
        <w:rPr>
          <w:lang w:val="en-GB"/>
        </w:rPr>
        <w:t>“Select set as StartUp Project”</w:t>
      </w:r>
    </w:p>
    <w:p w14:paraId="7DA1493E" w14:textId="77777777" w:rsidR="00965267" w:rsidRPr="007C6662" w:rsidRDefault="00965267" w:rsidP="00965267">
      <w:pPr>
        <w:rPr>
          <w:lang w:val="en-GB"/>
        </w:rPr>
      </w:pPr>
      <w:r w:rsidRPr="007C6662">
        <w:rPr>
          <w:lang w:val="en-GB"/>
        </w:rPr>
        <w:t>Now run the program, what happens?</w:t>
      </w:r>
    </w:p>
    <w:p w14:paraId="2F83D592" w14:textId="77777777" w:rsidR="00965267" w:rsidRPr="007C6662" w:rsidRDefault="00965267" w:rsidP="00965267">
      <w:pPr>
        <w:rPr>
          <w:lang w:val="en-GB"/>
        </w:rPr>
      </w:pPr>
      <w:r w:rsidRPr="007C6662">
        <w:rPr>
          <w:noProof/>
          <w:lang w:val="en-GB" w:eastAsia="en-GB"/>
        </w:rPr>
        <w:lastRenderedPageBreak/>
        <w:drawing>
          <wp:inline distT="0" distB="0" distL="0" distR="0" wp14:anchorId="534691DF" wp14:editId="5556F0A7">
            <wp:extent cx="5943600" cy="2104877"/>
            <wp:effectExtent l="19050" t="0" r="0" b="0"/>
            <wp:docPr id="3324" name="Picture 3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4"/>
                    <pic:cNvPicPr>
                      <a:picLocks noChangeAspect="1" noChangeArrowheads="1"/>
                    </pic:cNvPicPr>
                  </pic:nvPicPr>
                  <pic:blipFill>
                    <a:blip r:embed="rId28" cstate="print"/>
                    <a:srcRect/>
                    <a:stretch>
                      <a:fillRect/>
                    </a:stretch>
                  </pic:blipFill>
                  <pic:spPr bwMode="auto">
                    <a:xfrm>
                      <a:off x="0" y="0"/>
                      <a:ext cx="5943600" cy="2104877"/>
                    </a:xfrm>
                    <a:prstGeom prst="rect">
                      <a:avLst/>
                    </a:prstGeom>
                    <a:noFill/>
                    <a:ln w="9525">
                      <a:noFill/>
                      <a:miter lim="800000"/>
                      <a:headEnd/>
                      <a:tailEnd/>
                    </a:ln>
                  </pic:spPr>
                </pic:pic>
              </a:graphicData>
            </a:graphic>
          </wp:inline>
        </w:drawing>
      </w:r>
    </w:p>
    <w:p w14:paraId="6FA51A3A" w14:textId="77777777" w:rsidR="00965267" w:rsidRPr="007C6662" w:rsidRDefault="00965267" w:rsidP="00965267">
      <w:pPr>
        <w:rPr>
          <w:lang w:val="en-GB"/>
        </w:rPr>
      </w:pPr>
      <w:r w:rsidRPr="007C6662">
        <w:rPr>
          <w:lang w:val="en-GB"/>
        </w:rPr>
        <w:t>Now what is the problem?</w:t>
      </w:r>
    </w:p>
    <w:p w14:paraId="2BEC1B42" w14:textId="77777777" w:rsidR="00965267" w:rsidRPr="007C6662" w:rsidRDefault="00965267" w:rsidP="00965267">
      <w:pPr>
        <w:rPr>
          <w:lang w:val="en-GB"/>
        </w:rPr>
      </w:pPr>
      <w:r w:rsidRPr="007C6662">
        <w:rPr>
          <w:lang w:val="en-GB"/>
        </w:rPr>
        <w:t>Unlike a Windows desktop application, the web site configuration we chose does not automatically create a default page for the site.</w:t>
      </w:r>
    </w:p>
    <w:p w14:paraId="1BDE73F1" w14:textId="77777777" w:rsidR="00965267" w:rsidRPr="007C6662" w:rsidRDefault="00965267" w:rsidP="00965267">
      <w:pPr>
        <w:pStyle w:val="Heading2"/>
        <w:rPr>
          <w:lang w:val="en-GB"/>
        </w:rPr>
      </w:pPr>
      <w:bookmarkStart w:id="19" w:name="_Toc13139457"/>
      <w:bookmarkStart w:id="20" w:name="_Toc30148868"/>
      <w:bookmarkStart w:id="21" w:name="_Toc58494621"/>
      <w:r w:rsidRPr="007C6662">
        <w:rPr>
          <w:lang w:val="en-GB"/>
        </w:rPr>
        <w:t>Creating the Default Page</w:t>
      </w:r>
      <w:bookmarkEnd w:id="19"/>
      <w:bookmarkEnd w:id="20"/>
      <w:bookmarkEnd w:id="21"/>
    </w:p>
    <w:p w14:paraId="4012AA89" w14:textId="69D9A6A1" w:rsidR="00965267" w:rsidRPr="007C6662" w:rsidRDefault="00965267" w:rsidP="00965267">
      <w:pPr>
        <w:rPr>
          <w:lang w:val="en-GB"/>
        </w:rPr>
      </w:pPr>
      <w:r w:rsidRPr="007C6662">
        <w:rPr>
          <w:lang w:val="en-GB"/>
        </w:rPr>
        <w:t>Right click on the website and select ADD – Add New Item...</w:t>
      </w:r>
    </w:p>
    <w:p w14:paraId="27251646" w14:textId="77777777" w:rsidR="00965267" w:rsidRPr="007C6662" w:rsidRDefault="00965267" w:rsidP="00965267">
      <w:pPr>
        <w:rPr>
          <w:lang w:val="en-GB"/>
        </w:rPr>
      </w:pPr>
      <w:r w:rsidRPr="007C6662">
        <w:rPr>
          <w:noProof/>
          <w:lang w:val="en-GB" w:eastAsia="en-GB"/>
        </w:rPr>
        <w:drawing>
          <wp:inline distT="0" distB="0" distL="0" distR="0" wp14:anchorId="035B0BF1" wp14:editId="56E5C4C9">
            <wp:extent cx="5941695" cy="2088515"/>
            <wp:effectExtent l="19050" t="0" r="1905" b="0"/>
            <wp:docPr id="3327" name="Picture 3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7"/>
                    <pic:cNvPicPr>
                      <a:picLocks noChangeAspect="1" noChangeArrowheads="1"/>
                    </pic:cNvPicPr>
                  </pic:nvPicPr>
                  <pic:blipFill>
                    <a:blip r:embed="rId29" cstate="print"/>
                    <a:srcRect/>
                    <a:stretch>
                      <a:fillRect/>
                    </a:stretch>
                  </pic:blipFill>
                  <pic:spPr bwMode="auto">
                    <a:xfrm>
                      <a:off x="0" y="0"/>
                      <a:ext cx="5941695" cy="2088515"/>
                    </a:xfrm>
                    <a:prstGeom prst="rect">
                      <a:avLst/>
                    </a:prstGeom>
                    <a:noFill/>
                    <a:ln w="9525">
                      <a:noFill/>
                      <a:miter lim="800000"/>
                      <a:headEnd/>
                      <a:tailEnd/>
                    </a:ln>
                  </pic:spPr>
                </pic:pic>
              </a:graphicData>
            </a:graphic>
          </wp:inline>
        </w:drawing>
      </w:r>
    </w:p>
    <w:p w14:paraId="54D4405D" w14:textId="77777777" w:rsidR="00965267" w:rsidRPr="007C6662" w:rsidRDefault="00965267" w:rsidP="00965267">
      <w:pPr>
        <w:rPr>
          <w:lang w:val="en-GB"/>
        </w:rPr>
      </w:pPr>
      <w:r w:rsidRPr="007C6662">
        <w:rPr>
          <w:lang w:val="en-GB"/>
        </w:rPr>
        <w:t>In the following screen create the default web form Default.aspx...</w:t>
      </w:r>
    </w:p>
    <w:p w14:paraId="6DB60DD1" w14:textId="77777777" w:rsidR="00965267" w:rsidRPr="007C6662" w:rsidRDefault="00965267" w:rsidP="00965267">
      <w:pPr>
        <w:rPr>
          <w:lang w:val="en-GB"/>
        </w:rPr>
      </w:pPr>
      <w:r w:rsidRPr="007C6662">
        <w:rPr>
          <w:noProof/>
          <w:lang w:val="en-GB" w:eastAsia="en-GB"/>
        </w:rPr>
        <w:lastRenderedPageBreak/>
        <w:drawing>
          <wp:inline distT="0" distB="0" distL="0" distR="0" wp14:anchorId="47BB419D" wp14:editId="75D101C4">
            <wp:extent cx="5943600" cy="3831049"/>
            <wp:effectExtent l="19050" t="0" r="0" b="0"/>
            <wp:docPr id="3328" name="Picture 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8"/>
                    <pic:cNvPicPr>
                      <a:picLocks noChangeAspect="1" noChangeArrowheads="1"/>
                    </pic:cNvPicPr>
                  </pic:nvPicPr>
                  <pic:blipFill>
                    <a:blip r:embed="rId30" cstate="print"/>
                    <a:srcRect/>
                    <a:stretch>
                      <a:fillRect/>
                    </a:stretch>
                  </pic:blipFill>
                  <pic:spPr bwMode="auto">
                    <a:xfrm>
                      <a:off x="0" y="0"/>
                      <a:ext cx="5943600" cy="3831049"/>
                    </a:xfrm>
                    <a:prstGeom prst="rect">
                      <a:avLst/>
                    </a:prstGeom>
                    <a:noFill/>
                    <a:ln w="9525">
                      <a:noFill/>
                      <a:miter lim="800000"/>
                      <a:headEnd/>
                      <a:tailEnd/>
                    </a:ln>
                  </pic:spPr>
                </pic:pic>
              </a:graphicData>
            </a:graphic>
          </wp:inline>
        </w:drawing>
      </w:r>
    </w:p>
    <w:p w14:paraId="7C3D098D" w14:textId="77777777" w:rsidR="00965267" w:rsidRPr="007C6662" w:rsidRDefault="00965267" w:rsidP="00965267">
      <w:pPr>
        <w:rPr>
          <w:lang w:val="en-GB"/>
        </w:rPr>
      </w:pPr>
      <w:r w:rsidRPr="007C6662">
        <w:rPr>
          <w:lang w:val="en-GB"/>
        </w:rPr>
        <w:t>(Make sure you set the language to C#)</w:t>
      </w:r>
    </w:p>
    <w:p w14:paraId="4CA46586" w14:textId="77777777" w:rsidR="00965267" w:rsidRPr="007C6662" w:rsidRDefault="00965267" w:rsidP="00965267">
      <w:pPr>
        <w:rPr>
          <w:lang w:val="en-GB"/>
        </w:rPr>
      </w:pPr>
      <w:r w:rsidRPr="007C6662">
        <w:rPr>
          <w:lang w:val="en-GB"/>
        </w:rPr>
        <w:t>Press OK and you should see the new page in the web site...</w:t>
      </w:r>
    </w:p>
    <w:p w14:paraId="59D7B6E5" w14:textId="77777777" w:rsidR="00965267" w:rsidRPr="007C6662" w:rsidRDefault="00965267" w:rsidP="00965267">
      <w:pPr>
        <w:rPr>
          <w:lang w:val="en-GB"/>
        </w:rPr>
      </w:pPr>
      <w:r w:rsidRPr="007C6662">
        <w:rPr>
          <w:noProof/>
          <w:lang w:val="en-GB" w:eastAsia="en-GB"/>
        </w:rPr>
        <w:lastRenderedPageBreak/>
        <w:drawing>
          <wp:inline distT="0" distB="0" distL="0" distR="0" wp14:anchorId="6E3DC552" wp14:editId="52C7C436">
            <wp:extent cx="5104765" cy="4389755"/>
            <wp:effectExtent l="19050" t="0" r="635" b="0"/>
            <wp:docPr id="3331" name="Picture 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1"/>
                    <pic:cNvPicPr>
                      <a:picLocks noChangeAspect="1" noChangeArrowheads="1"/>
                    </pic:cNvPicPr>
                  </pic:nvPicPr>
                  <pic:blipFill>
                    <a:blip r:embed="rId31" cstate="print"/>
                    <a:srcRect/>
                    <a:stretch>
                      <a:fillRect/>
                    </a:stretch>
                  </pic:blipFill>
                  <pic:spPr bwMode="auto">
                    <a:xfrm>
                      <a:off x="0" y="0"/>
                      <a:ext cx="5104765" cy="4389755"/>
                    </a:xfrm>
                    <a:prstGeom prst="rect">
                      <a:avLst/>
                    </a:prstGeom>
                    <a:noFill/>
                    <a:ln w="9525">
                      <a:noFill/>
                      <a:miter lim="800000"/>
                      <a:headEnd/>
                      <a:tailEnd/>
                    </a:ln>
                  </pic:spPr>
                </pic:pic>
              </a:graphicData>
            </a:graphic>
          </wp:inline>
        </w:drawing>
      </w:r>
    </w:p>
    <w:p w14:paraId="43905AA4" w14:textId="77777777" w:rsidR="00965267" w:rsidRPr="007C6662" w:rsidRDefault="00965267" w:rsidP="00965267">
      <w:pPr>
        <w:rPr>
          <w:lang w:val="en-GB"/>
        </w:rPr>
      </w:pPr>
      <w:r w:rsidRPr="007C6662">
        <w:rPr>
          <w:lang w:val="en-GB"/>
        </w:rPr>
        <w:t>Run the program and you should find that the web site now has a (blank) start page.</w:t>
      </w:r>
    </w:p>
    <w:p w14:paraId="13F20B31" w14:textId="77777777" w:rsidR="00965267" w:rsidRPr="007C6662" w:rsidRDefault="00965267" w:rsidP="00965267">
      <w:pPr>
        <w:rPr>
          <w:lang w:val="en-GB"/>
        </w:rPr>
      </w:pPr>
      <w:r w:rsidRPr="007C6662">
        <w:rPr>
          <w:noProof/>
          <w:lang w:val="en-GB" w:eastAsia="en-GB"/>
        </w:rPr>
        <w:lastRenderedPageBreak/>
        <w:drawing>
          <wp:inline distT="0" distB="0" distL="0" distR="0" wp14:anchorId="54BF3B56" wp14:editId="4754256A">
            <wp:extent cx="5943600" cy="4045487"/>
            <wp:effectExtent l="19050" t="0" r="0" b="0"/>
            <wp:docPr id="3334" name="Picture 3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4"/>
                    <pic:cNvPicPr>
                      <a:picLocks noChangeAspect="1" noChangeArrowheads="1"/>
                    </pic:cNvPicPr>
                  </pic:nvPicPr>
                  <pic:blipFill>
                    <a:blip r:embed="rId32" cstate="print"/>
                    <a:srcRect/>
                    <a:stretch>
                      <a:fillRect/>
                    </a:stretch>
                  </pic:blipFill>
                  <pic:spPr bwMode="auto">
                    <a:xfrm>
                      <a:off x="0" y="0"/>
                      <a:ext cx="5943600" cy="4045487"/>
                    </a:xfrm>
                    <a:prstGeom prst="rect">
                      <a:avLst/>
                    </a:prstGeom>
                    <a:noFill/>
                    <a:ln w="9525">
                      <a:noFill/>
                      <a:miter lim="800000"/>
                      <a:headEnd/>
                      <a:tailEnd/>
                    </a:ln>
                  </pic:spPr>
                </pic:pic>
              </a:graphicData>
            </a:graphic>
          </wp:inline>
        </w:drawing>
      </w:r>
    </w:p>
    <w:p w14:paraId="47A40076" w14:textId="77777777" w:rsidR="00965267" w:rsidRPr="007C6662" w:rsidRDefault="00965267" w:rsidP="00965267">
      <w:pPr>
        <w:rPr>
          <w:lang w:val="en-GB"/>
        </w:rPr>
      </w:pPr>
      <w:r w:rsidRPr="007C6662">
        <w:rPr>
          <w:lang w:val="en-GB"/>
        </w:rPr>
        <w:t>Not much to look at but we know that all is working OK.</w:t>
      </w:r>
    </w:p>
    <w:p w14:paraId="29222A8C" w14:textId="486CDFAE" w:rsidR="00CC6F06" w:rsidRPr="00BB67E1" w:rsidRDefault="00965267" w:rsidP="00965267">
      <w:pPr>
        <w:pStyle w:val="Heading2"/>
        <w:rPr>
          <w:lang w:val="en-GB"/>
        </w:rPr>
      </w:pPr>
      <w:bookmarkStart w:id="22" w:name="_Toc58494622"/>
      <w:r>
        <w:rPr>
          <w:lang w:val="en-GB"/>
        </w:rPr>
        <w:t>Creating the Controls</w:t>
      </w:r>
      <w:bookmarkEnd w:id="22"/>
    </w:p>
    <w:p w14:paraId="39E916EF" w14:textId="77777777" w:rsidR="009259C2" w:rsidRPr="00BB67E1" w:rsidRDefault="009259C2" w:rsidP="009259C2">
      <w:pPr>
        <w:rPr>
          <w:lang w:val="en-GB"/>
        </w:rPr>
      </w:pPr>
      <w:r w:rsidRPr="00BB67E1">
        <w:rPr>
          <w:lang w:val="en-GB"/>
        </w:rPr>
        <w:t>A Web Form is an HTML page designed in such a way that we may design the layout of the page using the visual designer and add code the page.</w:t>
      </w:r>
    </w:p>
    <w:p w14:paraId="298D333F" w14:textId="7D048948" w:rsidR="009259C2" w:rsidRPr="00BB67E1" w:rsidRDefault="00965267" w:rsidP="009259C2">
      <w:pPr>
        <w:rPr>
          <w:lang w:val="en-GB"/>
        </w:rPr>
      </w:pPr>
      <w:r>
        <w:rPr>
          <w:lang w:val="en-GB"/>
        </w:rPr>
        <w:t>We will modify the default page with controls like so…</w:t>
      </w:r>
    </w:p>
    <w:p w14:paraId="55A9A767" w14:textId="5413FF15" w:rsidR="009259C2" w:rsidRPr="00BB67E1" w:rsidRDefault="009259C2" w:rsidP="009259C2">
      <w:pPr>
        <w:rPr>
          <w:lang w:val="en-GB"/>
        </w:rPr>
      </w:pPr>
      <w:r w:rsidRPr="00BB67E1">
        <w:rPr>
          <w:noProof/>
          <w:lang w:val="en-GB"/>
        </w:rPr>
        <w:lastRenderedPageBreak/>
        <w:drawing>
          <wp:inline distT="0" distB="0" distL="0" distR="0" wp14:anchorId="024D27CB" wp14:editId="08E85510">
            <wp:extent cx="4856480" cy="472757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56480" cy="4727575"/>
                    </a:xfrm>
                    <a:prstGeom prst="rect">
                      <a:avLst/>
                    </a:prstGeom>
                    <a:noFill/>
                    <a:ln>
                      <a:noFill/>
                    </a:ln>
                  </pic:spPr>
                </pic:pic>
              </a:graphicData>
            </a:graphic>
          </wp:inline>
        </w:drawing>
      </w:r>
    </w:p>
    <w:p w14:paraId="106A91FE" w14:textId="42E00629" w:rsidR="009259C2" w:rsidRPr="00BB67E1" w:rsidRDefault="009259C2" w:rsidP="009259C2">
      <w:pPr>
        <w:rPr>
          <w:lang w:val="en-GB"/>
        </w:rPr>
      </w:pPr>
      <w:r w:rsidRPr="00BB67E1">
        <w:rPr>
          <w:lang w:val="en-GB"/>
        </w:rPr>
        <w:t xml:space="preserve">Double click the </w:t>
      </w:r>
      <w:r w:rsidR="00965267">
        <w:rPr>
          <w:lang w:val="en-GB"/>
        </w:rPr>
        <w:t>web</w:t>
      </w:r>
      <w:r w:rsidRPr="00BB67E1">
        <w:rPr>
          <w:lang w:val="en-GB"/>
        </w:rPr>
        <w:t xml:space="preserve"> page and notice also that the designer defaults to the HTML view for the web page...</w:t>
      </w:r>
    </w:p>
    <w:p w14:paraId="436AFCC3" w14:textId="5A8FC5D8" w:rsidR="009259C2" w:rsidRPr="00BB67E1" w:rsidRDefault="009259C2" w:rsidP="009259C2">
      <w:pPr>
        <w:rPr>
          <w:lang w:val="en-GB"/>
        </w:rPr>
      </w:pPr>
      <w:r w:rsidRPr="00BB67E1">
        <w:rPr>
          <w:noProof/>
          <w:lang w:val="en-GB"/>
        </w:rPr>
        <w:drawing>
          <wp:inline distT="0" distB="0" distL="0" distR="0" wp14:anchorId="335A64E1" wp14:editId="636CA8AC">
            <wp:extent cx="5262245" cy="176847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62245" cy="1768475"/>
                    </a:xfrm>
                    <a:prstGeom prst="rect">
                      <a:avLst/>
                    </a:prstGeom>
                    <a:noFill/>
                    <a:ln>
                      <a:noFill/>
                    </a:ln>
                  </pic:spPr>
                </pic:pic>
              </a:graphicData>
            </a:graphic>
          </wp:inline>
        </w:drawing>
      </w:r>
    </w:p>
    <w:p w14:paraId="7A6F93A9" w14:textId="77777777" w:rsidR="009259C2" w:rsidRPr="00BB67E1" w:rsidRDefault="009259C2" w:rsidP="009259C2">
      <w:pPr>
        <w:rPr>
          <w:lang w:val="en-GB"/>
        </w:rPr>
      </w:pPr>
    </w:p>
    <w:p w14:paraId="2580BDE5" w14:textId="77777777" w:rsidR="009259C2" w:rsidRPr="00BB67E1" w:rsidRDefault="009259C2" w:rsidP="009259C2">
      <w:pPr>
        <w:rPr>
          <w:lang w:val="en-GB"/>
        </w:rPr>
      </w:pPr>
      <w:r w:rsidRPr="00BB67E1">
        <w:rPr>
          <w:lang w:val="en-GB"/>
        </w:rPr>
        <w:t>At the moment, this may look a little intimidating.  If you are a lover of writing HTML, you could do this here.  However, remember the module is called VISUAL Web Development!</w:t>
      </w:r>
    </w:p>
    <w:p w14:paraId="7AEE170F" w14:textId="77777777" w:rsidR="009259C2" w:rsidRPr="00BB67E1" w:rsidRDefault="009259C2" w:rsidP="009259C2">
      <w:pPr>
        <w:rPr>
          <w:lang w:val="en-GB"/>
        </w:rPr>
      </w:pPr>
      <w:r w:rsidRPr="00BB67E1">
        <w:rPr>
          <w:lang w:val="en-GB"/>
        </w:rPr>
        <w:lastRenderedPageBreak/>
        <w:t>You should see a button at the bottom of the screen that says “Design”.</w:t>
      </w:r>
    </w:p>
    <w:p w14:paraId="28118920" w14:textId="614DB483" w:rsidR="009259C2" w:rsidRPr="00BB67E1" w:rsidRDefault="009259C2" w:rsidP="009259C2">
      <w:pPr>
        <w:rPr>
          <w:lang w:val="en-GB"/>
        </w:rPr>
      </w:pPr>
      <w:r w:rsidRPr="00BB67E1">
        <w:rPr>
          <w:noProof/>
          <w:lang w:val="en-GB"/>
        </w:rPr>
        <w:drawing>
          <wp:inline distT="0" distB="0" distL="0" distR="0" wp14:anchorId="2DDCCC2E" wp14:editId="34B3659B">
            <wp:extent cx="1311275" cy="104394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11275" cy="1043940"/>
                    </a:xfrm>
                    <a:prstGeom prst="rect">
                      <a:avLst/>
                    </a:prstGeom>
                    <a:noFill/>
                    <a:ln>
                      <a:noFill/>
                    </a:ln>
                  </pic:spPr>
                </pic:pic>
              </a:graphicData>
            </a:graphic>
          </wp:inline>
        </w:drawing>
      </w:r>
    </w:p>
    <w:p w14:paraId="28BC44C8" w14:textId="77777777" w:rsidR="009259C2" w:rsidRPr="00BB67E1" w:rsidRDefault="009259C2" w:rsidP="009259C2">
      <w:pPr>
        <w:rPr>
          <w:lang w:val="en-GB"/>
        </w:rPr>
      </w:pPr>
      <w:r w:rsidRPr="00BB67E1">
        <w:rPr>
          <w:lang w:val="en-GB"/>
        </w:rPr>
        <w:br w:type="page"/>
      </w:r>
      <w:r w:rsidRPr="00BB67E1">
        <w:rPr>
          <w:lang w:val="en-GB"/>
        </w:rPr>
        <w:lastRenderedPageBreak/>
        <w:t>If you click this button you will be able to see the default web form in visual design mode…</w:t>
      </w:r>
    </w:p>
    <w:p w14:paraId="094A3A0C" w14:textId="4F4C1E73" w:rsidR="009259C2" w:rsidRPr="00BB67E1" w:rsidRDefault="009259C2" w:rsidP="009259C2">
      <w:pPr>
        <w:rPr>
          <w:lang w:val="en-GB"/>
        </w:rPr>
      </w:pPr>
      <w:r w:rsidRPr="00BB67E1">
        <w:rPr>
          <w:noProof/>
          <w:lang w:val="en-GB"/>
        </w:rPr>
        <w:drawing>
          <wp:inline distT="0" distB="0" distL="0" distR="0" wp14:anchorId="0A91BC48" wp14:editId="026A9E6B">
            <wp:extent cx="5262245" cy="322643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62245" cy="3226435"/>
                    </a:xfrm>
                    <a:prstGeom prst="rect">
                      <a:avLst/>
                    </a:prstGeom>
                    <a:noFill/>
                    <a:ln>
                      <a:noFill/>
                    </a:ln>
                  </pic:spPr>
                </pic:pic>
              </a:graphicData>
            </a:graphic>
          </wp:inline>
        </w:drawing>
      </w:r>
    </w:p>
    <w:p w14:paraId="7FA19700" w14:textId="77777777" w:rsidR="009259C2" w:rsidRPr="00BB67E1" w:rsidRDefault="009259C2" w:rsidP="009259C2">
      <w:pPr>
        <w:rPr>
          <w:lang w:val="en-GB"/>
        </w:rPr>
      </w:pPr>
      <w:r w:rsidRPr="00BB67E1">
        <w:rPr>
          <w:lang w:val="en-GB"/>
        </w:rPr>
        <w:br w:type="page"/>
      </w:r>
    </w:p>
    <w:p w14:paraId="752AE77D" w14:textId="77777777" w:rsidR="009259C2" w:rsidRPr="00BB67E1" w:rsidRDefault="009259C2" w:rsidP="009259C2">
      <w:pPr>
        <w:pStyle w:val="Heading2"/>
        <w:rPr>
          <w:rFonts w:ascii="Verdana" w:hAnsi="Verdana"/>
          <w:lang w:val="en-GB"/>
        </w:rPr>
      </w:pPr>
      <w:bookmarkStart w:id="23" w:name="_Toc176659319"/>
      <w:bookmarkStart w:id="24" w:name="_Toc301778470"/>
      <w:bookmarkStart w:id="25" w:name="_Toc58494623"/>
      <w:r w:rsidRPr="00BB67E1">
        <w:rPr>
          <w:rFonts w:ascii="Verdana" w:hAnsi="Verdana"/>
          <w:lang w:val="en-GB"/>
        </w:rPr>
        <w:lastRenderedPageBreak/>
        <w:t>Modifying the Form</w:t>
      </w:r>
      <w:bookmarkEnd w:id="23"/>
      <w:bookmarkEnd w:id="24"/>
      <w:bookmarkEnd w:id="25"/>
    </w:p>
    <w:p w14:paraId="09FF966E" w14:textId="77777777" w:rsidR="009259C2" w:rsidRPr="00BB67E1" w:rsidRDefault="009259C2" w:rsidP="009259C2">
      <w:pPr>
        <w:rPr>
          <w:lang w:val="en-GB"/>
        </w:rPr>
      </w:pPr>
    </w:p>
    <w:p w14:paraId="2D3AC2B8" w14:textId="77777777" w:rsidR="009259C2" w:rsidRPr="00BB67E1" w:rsidRDefault="009259C2" w:rsidP="009259C2">
      <w:pPr>
        <w:rPr>
          <w:lang w:val="en-GB"/>
        </w:rPr>
      </w:pPr>
      <w:r w:rsidRPr="00BB67E1">
        <w:rPr>
          <w:lang w:val="en-GB"/>
        </w:rPr>
        <w:t xml:space="preserve">Click </w:t>
      </w:r>
      <w:r w:rsidRPr="00BB67E1">
        <w:rPr>
          <w:sz w:val="40"/>
          <w:u w:val="single"/>
          <w:lang w:val="en-GB"/>
        </w:rPr>
        <w:t>once</w:t>
      </w:r>
      <w:r w:rsidRPr="00BB67E1">
        <w:rPr>
          <w:sz w:val="40"/>
          <w:lang w:val="en-GB"/>
        </w:rPr>
        <w:t xml:space="preserve"> </w:t>
      </w:r>
      <w:r w:rsidRPr="00BB67E1">
        <w:rPr>
          <w:lang w:val="en-GB"/>
        </w:rPr>
        <w:t>on the middle of the page to select the document part of the page.</w:t>
      </w:r>
    </w:p>
    <w:p w14:paraId="424CCEA2" w14:textId="77777777" w:rsidR="009259C2" w:rsidRPr="00BB67E1" w:rsidRDefault="009259C2" w:rsidP="009259C2">
      <w:pPr>
        <w:rPr>
          <w:lang w:val="en-GB"/>
        </w:rPr>
      </w:pPr>
    </w:p>
    <w:p w14:paraId="179FE2C3" w14:textId="5A66859E" w:rsidR="009259C2" w:rsidRPr="00BB67E1" w:rsidRDefault="00535AEA" w:rsidP="009259C2">
      <w:pPr>
        <w:rPr>
          <w:lang w:val="en-GB"/>
        </w:rPr>
      </w:pPr>
      <w:r>
        <w:rPr>
          <w:noProof/>
          <w:lang w:val="en-GB"/>
        </w:rPr>
        <w:pict w14:anchorId="5B1173C2">
          <v:line id="_x0000_s1043" style="position:absolute;flip:x;z-index:251659264" from="142.5pt,29.35pt" to="306.4pt,62.75pt">
            <v:stroke endarrow="block"/>
          </v:line>
        </w:pict>
      </w:r>
      <w:r w:rsidR="009259C2" w:rsidRPr="00BB67E1">
        <w:rPr>
          <w:noProof/>
          <w:lang w:val="en-GB"/>
        </w:rPr>
        <w:drawing>
          <wp:inline distT="0" distB="0" distL="0" distR="0" wp14:anchorId="13F0D925" wp14:editId="1B2E4DAC">
            <wp:extent cx="3804285" cy="168211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04285" cy="1682115"/>
                    </a:xfrm>
                    <a:prstGeom prst="rect">
                      <a:avLst/>
                    </a:prstGeom>
                    <a:noFill/>
                    <a:ln>
                      <a:noFill/>
                    </a:ln>
                  </pic:spPr>
                </pic:pic>
              </a:graphicData>
            </a:graphic>
          </wp:inline>
        </w:drawing>
      </w:r>
    </w:p>
    <w:p w14:paraId="6972E3EE" w14:textId="62D6FB4F" w:rsidR="009259C2" w:rsidRPr="00BB67E1" w:rsidRDefault="009259C2" w:rsidP="009259C2">
      <w:pPr>
        <w:rPr>
          <w:lang w:val="en-GB"/>
        </w:rPr>
      </w:pPr>
      <w:r w:rsidRPr="00BB67E1">
        <w:rPr>
          <w:lang w:val="en-GB"/>
        </w:rPr>
        <w:t xml:space="preserve">The properties window at the bottom right hand corner of the screen allows you to change the look and </w:t>
      </w:r>
      <w:r w:rsidR="00BB67E1" w:rsidRPr="00BB67E1">
        <w:rPr>
          <w:lang w:val="en-GB"/>
        </w:rPr>
        <w:t>behaviour</w:t>
      </w:r>
      <w:r w:rsidRPr="00BB67E1">
        <w:rPr>
          <w:lang w:val="en-GB"/>
        </w:rPr>
        <w:t xml:space="preserve"> of the various parts of our program.</w:t>
      </w:r>
    </w:p>
    <w:p w14:paraId="29B103EC" w14:textId="77777777" w:rsidR="009259C2" w:rsidRPr="00BB67E1" w:rsidRDefault="009259C2" w:rsidP="009259C2">
      <w:pPr>
        <w:rPr>
          <w:i/>
          <w:iCs/>
          <w:lang w:val="en-GB"/>
        </w:rPr>
      </w:pPr>
      <w:r w:rsidRPr="00BB67E1">
        <w:rPr>
          <w:lang w:val="en-GB"/>
        </w:rPr>
        <w:t xml:space="preserve">In the properties window locate the property called </w:t>
      </w:r>
      <w:r w:rsidRPr="00BB67E1">
        <w:rPr>
          <w:i/>
          <w:iCs/>
          <w:lang w:val="en-GB"/>
        </w:rPr>
        <w:t>Title</w:t>
      </w:r>
      <w:r w:rsidRPr="00BB67E1">
        <w:rPr>
          <w:lang w:val="en-GB"/>
        </w:rPr>
        <w:t xml:space="preserve"> and replace it with </w:t>
      </w:r>
      <w:r w:rsidRPr="00BB67E1">
        <w:rPr>
          <w:i/>
          <w:iCs/>
          <w:lang w:val="en-GB"/>
        </w:rPr>
        <w:t>Address Book. (This is the text at the top of the form so don’t worry about camel case as this is there for the user of the page.)</w:t>
      </w:r>
    </w:p>
    <w:p w14:paraId="48995664" w14:textId="1AB5E4BB" w:rsidR="009259C2" w:rsidRPr="00BB67E1" w:rsidRDefault="009259C2" w:rsidP="009259C2">
      <w:pPr>
        <w:rPr>
          <w:i/>
          <w:iCs/>
          <w:lang w:val="en-GB"/>
        </w:rPr>
      </w:pPr>
      <w:r w:rsidRPr="00BB67E1">
        <w:rPr>
          <w:i/>
          <w:iCs/>
          <w:noProof/>
          <w:lang w:val="en-GB"/>
        </w:rPr>
        <w:drawing>
          <wp:inline distT="0" distB="0" distL="0" distR="0" wp14:anchorId="19C722C1" wp14:editId="0088C9E4">
            <wp:extent cx="3416300" cy="371792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16300" cy="3717925"/>
                    </a:xfrm>
                    <a:prstGeom prst="rect">
                      <a:avLst/>
                    </a:prstGeom>
                    <a:noFill/>
                    <a:ln>
                      <a:noFill/>
                    </a:ln>
                  </pic:spPr>
                </pic:pic>
              </a:graphicData>
            </a:graphic>
          </wp:inline>
        </w:drawing>
      </w:r>
    </w:p>
    <w:p w14:paraId="3D940688" w14:textId="77777777" w:rsidR="009259C2" w:rsidRPr="00BB67E1" w:rsidRDefault="009259C2" w:rsidP="009259C2">
      <w:pPr>
        <w:rPr>
          <w:lang w:val="en-GB"/>
        </w:rPr>
      </w:pPr>
    </w:p>
    <w:p w14:paraId="72CB5ED4" w14:textId="77777777" w:rsidR="009259C2" w:rsidRPr="00BB67E1" w:rsidRDefault="009259C2" w:rsidP="009259C2">
      <w:pPr>
        <w:pStyle w:val="Heading2"/>
        <w:rPr>
          <w:rFonts w:ascii="Verdana" w:hAnsi="Verdana"/>
          <w:lang w:val="en-GB"/>
        </w:rPr>
      </w:pPr>
      <w:bookmarkStart w:id="26" w:name="_Toc176659320"/>
      <w:bookmarkStart w:id="27" w:name="_Toc301778471"/>
      <w:bookmarkStart w:id="28" w:name="_Toc58494624"/>
      <w:r w:rsidRPr="00BB67E1">
        <w:rPr>
          <w:rFonts w:ascii="Verdana" w:hAnsi="Verdana"/>
          <w:lang w:val="en-GB"/>
        </w:rPr>
        <w:t>Running the Program</w:t>
      </w:r>
      <w:bookmarkEnd w:id="26"/>
      <w:bookmarkEnd w:id="27"/>
      <w:bookmarkEnd w:id="28"/>
    </w:p>
    <w:p w14:paraId="0503339E" w14:textId="77777777" w:rsidR="009259C2" w:rsidRPr="00BB67E1" w:rsidRDefault="009259C2" w:rsidP="009259C2">
      <w:pPr>
        <w:rPr>
          <w:lang w:val="en-GB"/>
        </w:rPr>
      </w:pPr>
      <w:r w:rsidRPr="00BB67E1">
        <w:rPr>
          <w:lang w:val="en-GB"/>
        </w:rPr>
        <w:t>Although you haven’t really done very much yet, have a go at running the program so that you get some idea of where things are going.</w:t>
      </w:r>
    </w:p>
    <w:p w14:paraId="3411ED9A" w14:textId="1CFD168A" w:rsidR="009259C2" w:rsidRPr="00BB67E1" w:rsidRDefault="009259C2" w:rsidP="009259C2">
      <w:pPr>
        <w:rPr>
          <w:lang w:val="en-GB"/>
        </w:rPr>
      </w:pPr>
      <w:r w:rsidRPr="00BB67E1">
        <w:rPr>
          <w:lang w:val="en-GB"/>
        </w:rPr>
        <w:t xml:space="preserve">To run your project press F5 on the keyboard or click the start debugging button on the toolbar. </w:t>
      </w:r>
      <w:r w:rsidRPr="00BB67E1">
        <w:rPr>
          <w:noProof/>
          <w:lang w:val="en-GB"/>
        </w:rPr>
        <w:drawing>
          <wp:inline distT="0" distB="0" distL="0" distR="0" wp14:anchorId="078D1671" wp14:editId="1DA9FA89">
            <wp:extent cx="250190" cy="19812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0190" cy="198120"/>
                    </a:xfrm>
                    <a:prstGeom prst="rect">
                      <a:avLst/>
                    </a:prstGeom>
                    <a:noFill/>
                    <a:ln>
                      <a:noFill/>
                    </a:ln>
                  </pic:spPr>
                </pic:pic>
              </a:graphicData>
            </a:graphic>
          </wp:inline>
        </w:drawing>
      </w:r>
    </w:p>
    <w:p w14:paraId="3E975180" w14:textId="77777777" w:rsidR="009259C2" w:rsidRPr="00BB67E1" w:rsidRDefault="009259C2" w:rsidP="009259C2">
      <w:pPr>
        <w:rPr>
          <w:lang w:val="en-GB"/>
        </w:rPr>
      </w:pPr>
      <w:r w:rsidRPr="00BB67E1">
        <w:rPr>
          <w:lang w:val="en-GB"/>
        </w:rPr>
        <w:t>You may get the following message the very first time you run the program…</w:t>
      </w:r>
    </w:p>
    <w:p w14:paraId="01B65A36" w14:textId="5E97AB07" w:rsidR="009259C2" w:rsidRPr="00BB67E1" w:rsidRDefault="009259C2" w:rsidP="009259C2">
      <w:pPr>
        <w:rPr>
          <w:lang w:val="en-GB"/>
        </w:rPr>
      </w:pPr>
      <w:r w:rsidRPr="00BB67E1">
        <w:rPr>
          <w:noProof/>
          <w:lang w:val="en-GB"/>
        </w:rPr>
        <w:drawing>
          <wp:inline distT="0" distB="0" distL="0" distR="0" wp14:anchorId="4AA295BD" wp14:editId="77B4651B">
            <wp:extent cx="5270500" cy="249301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0500" cy="2493010"/>
                    </a:xfrm>
                    <a:prstGeom prst="rect">
                      <a:avLst/>
                    </a:prstGeom>
                    <a:noFill/>
                    <a:ln>
                      <a:noFill/>
                    </a:ln>
                  </pic:spPr>
                </pic:pic>
              </a:graphicData>
            </a:graphic>
          </wp:inline>
        </w:drawing>
      </w:r>
    </w:p>
    <w:p w14:paraId="27EB818C" w14:textId="77777777" w:rsidR="009259C2" w:rsidRPr="00BB67E1" w:rsidRDefault="009259C2" w:rsidP="009259C2">
      <w:pPr>
        <w:rPr>
          <w:lang w:val="en-GB"/>
        </w:rPr>
      </w:pPr>
      <w:r w:rsidRPr="00BB67E1">
        <w:rPr>
          <w:lang w:val="en-GB"/>
        </w:rPr>
        <w:t>Debugging is the process of finding errors in our code when things go wrong.</w:t>
      </w:r>
    </w:p>
    <w:p w14:paraId="6FB32158" w14:textId="77777777" w:rsidR="009259C2" w:rsidRPr="00BB67E1" w:rsidRDefault="009259C2" w:rsidP="009259C2">
      <w:pPr>
        <w:rPr>
          <w:lang w:val="en-GB"/>
        </w:rPr>
      </w:pPr>
      <w:r w:rsidRPr="00BB67E1">
        <w:rPr>
          <w:lang w:val="en-GB"/>
        </w:rPr>
        <w:t>Yes, we do want to enable debugging so make sure that the modify option is selected and press OK.</w:t>
      </w:r>
    </w:p>
    <w:p w14:paraId="68A4A38F" w14:textId="19FA357C" w:rsidR="009259C2" w:rsidRPr="00BB67E1" w:rsidRDefault="009259C2" w:rsidP="009259C2">
      <w:pPr>
        <w:rPr>
          <w:lang w:val="en-GB"/>
        </w:rPr>
      </w:pPr>
      <w:r w:rsidRPr="00BB67E1">
        <w:rPr>
          <w:lang w:val="en-GB"/>
        </w:rPr>
        <w:t xml:space="preserve">Eventually </w:t>
      </w:r>
      <w:r w:rsidR="00965267">
        <w:rPr>
          <w:lang w:val="en-GB"/>
        </w:rPr>
        <w:t>the browser</w:t>
      </w:r>
      <w:r w:rsidRPr="00BB67E1">
        <w:rPr>
          <w:lang w:val="en-GB"/>
        </w:rPr>
        <w:t xml:space="preserve"> will run displaying a blank page – not very exciting I know!</w:t>
      </w:r>
    </w:p>
    <w:p w14:paraId="64054C0A" w14:textId="77777777" w:rsidR="009259C2" w:rsidRPr="00BB67E1" w:rsidRDefault="009259C2" w:rsidP="009259C2">
      <w:pPr>
        <w:rPr>
          <w:lang w:val="en-GB"/>
        </w:rPr>
      </w:pPr>
      <w:r w:rsidRPr="00BB67E1">
        <w:rPr>
          <w:lang w:val="en-GB"/>
        </w:rPr>
        <w:t>Not really very useful either as the program lacks any Control Objects so that you can do something.</w:t>
      </w:r>
    </w:p>
    <w:p w14:paraId="37654265" w14:textId="77777777" w:rsidR="009259C2" w:rsidRPr="00BB67E1" w:rsidRDefault="009259C2" w:rsidP="009259C2">
      <w:pPr>
        <w:rPr>
          <w:lang w:val="en-GB"/>
        </w:rPr>
      </w:pPr>
      <w:r w:rsidRPr="00BB67E1">
        <w:rPr>
          <w:lang w:val="en-GB"/>
        </w:rPr>
        <w:t>Close the form by quitting the broswer.</w:t>
      </w:r>
    </w:p>
    <w:p w14:paraId="1905BB8E" w14:textId="109A2638" w:rsidR="009259C2" w:rsidRPr="00BB67E1" w:rsidRDefault="00535AEA" w:rsidP="009259C2">
      <w:pPr>
        <w:rPr>
          <w:lang w:val="en-GB"/>
        </w:rPr>
      </w:pPr>
      <w:r>
        <w:rPr>
          <w:noProof/>
          <w:lang w:val="en-GB"/>
        </w:rPr>
        <w:pict w14:anchorId="4792C9A5">
          <v:shapetype id="_x0000_t32" coordsize="21600,21600" o:spt="32" o:oned="t" path="m,l21600,21600e" filled="f">
            <v:path arrowok="t" fillok="f" o:connecttype="none"/>
            <o:lock v:ext="edit" shapetype="t"/>
          </v:shapetype>
          <v:shape id="_x0000_s1057" type="#_x0000_t32" style="position:absolute;margin-left:162.45pt;margin-top:25.85pt;width:43.05pt;height:16.85pt;flip:x;z-index:251673600" o:connectortype="straight">
            <v:stroke endarrow="block"/>
          </v:shape>
        </w:pict>
      </w:r>
      <w:r w:rsidR="009259C2" w:rsidRPr="00BB67E1">
        <w:rPr>
          <w:lang w:val="en-GB"/>
        </w:rPr>
        <w:t xml:space="preserve">(with some browsers you may need to press the stop button in Visual Studio too </w:t>
      </w:r>
      <w:r w:rsidR="009259C2" w:rsidRPr="00BB67E1">
        <w:rPr>
          <w:noProof/>
          <w:lang w:val="en-GB"/>
        </w:rPr>
        <w:drawing>
          <wp:inline distT="0" distB="0" distL="0" distR="0" wp14:anchorId="5A573F56" wp14:editId="4945AA11">
            <wp:extent cx="1535430" cy="93154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35430" cy="931545"/>
                    </a:xfrm>
                    <a:prstGeom prst="rect">
                      <a:avLst/>
                    </a:prstGeom>
                    <a:noFill/>
                    <a:ln>
                      <a:noFill/>
                    </a:ln>
                  </pic:spPr>
                </pic:pic>
              </a:graphicData>
            </a:graphic>
          </wp:inline>
        </w:drawing>
      </w:r>
      <w:r w:rsidR="009259C2" w:rsidRPr="00BB67E1">
        <w:rPr>
          <w:lang w:val="en-GB"/>
        </w:rPr>
        <w:t>)</w:t>
      </w:r>
    </w:p>
    <w:p w14:paraId="6B2EEBD4" w14:textId="77777777" w:rsidR="009259C2" w:rsidRPr="00BB67E1" w:rsidRDefault="009259C2" w:rsidP="009259C2">
      <w:pPr>
        <w:rPr>
          <w:lang w:val="en-GB"/>
        </w:rPr>
      </w:pPr>
      <w:r w:rsidRPr="00BB67E1">
        <w:rPr>
          <w:lang w:val="en-GB"/>
        </w:rPr>
        <w:t>The next step is to add some controls so that it does something useful.</w:t>
      </w:r>
    </w:p>
    <w:p w14:paraId="4050E5A4" w14:textId="77777777" w:rsidR="009259C2" w:rsidRPr="00BB67E1" w:rsidRDefault="009259C2" w:rsidP="009259C2">
      <w:pPr>
        <w:pStyle w:val="Heading2"/>
        <w:rPr>
          <w:rFonts w:ascii="Verdana" w:hAnsi="Verdana"/>
          <w:lang w:val="en-GB"/>
        </w:rPr>
      </w:pPr>
      <w:bookmarkStart w:id="29" w:name="_Toc176659321"/>
      <w:bookmarkStart w:id="30" w:name="_Toc301778472"/>
      <w:bookmarkStart w:id="31" w:name="_Toc58494625"/>
      <w:r w:rsidRPr="00BB67E1">
        <w:rPr>
          <w:rFonts w:ascii="Verdana" w:hAnsi="Verdana"/>
          <w:lang w:val="en-GB"/>
        </w:rPr>
        <w:t>Adding Control Objects to a Form</w:t>
      </w:r>
      <w:bookmarkEnd w:id="29"/>
      <w:bookmarkEnd w:id="30"/>
      <w:bookmarkEnd w:id="31"/>
    </w:p>
    <w:p w14:paraId="171F9294" w14:textId="77777777" w:rsidR="009259C2" w:rsidRPr="00BB67E1" w:rsidRDefault="009259C2" w:rsidP="009259C2">
      <w:pPr>
        <w:rPr>
          <w:lang w:val="en-GB"/>
        </w:rPr>
      </w:pPr>
      <w:r w:rsidRPr="00BB67E1">
        <w:rPr>
          <w:lang w:val="en-GB"/>
        </w:rPr>
        <w:t>Control Objects allow the user to perform actions such as view / modify data in your application.</w:t>
      </w:r>
    </w:p>
    <w:p w14:paraId="09E66DC0" w14:textId="77777777" w:rsidR="009259C2" w:rsidRPr="00BB67E1" w:rsidRDefault="009259C2" w:rsidP="009259C2">
      <w:pPr>
        <w:rPr>
          <w:lang w:val="en-GB"/>
        </w:rPr>
      </w:pPr>
      <w:r w:rsidRPr="00BB67E1">
        <w:rPr>
          <w:lang w:val="en-GB"/>
        </w:rPr>
        <w:lastRenderedPageBreak/>
        <w:t>There are many controls available in ASP.NET.  You will have already seen many of them when you use the Web.</w:t>
      </w:r>
    </w:p>
    <w:p w14:paraId="6BF7CCB0" w14:textId="2671FE37" w:rsidR="009259C2" w:rsidRPr="00BB67E1" w:rsidRDefault="009259C2" w:rsidP="009259C2">
      <w:pPr>
        <w:rPr>
          <w:lang w:val="en-GB"/>
        </w:rPr>
      </w:pPr>
      <w:r w:rsidRPr="00BB67E1">
        <w:rPr>
          <w:lang w:val="en-GB"/>
        </w:rPr>
        <w:t>For example, if you look at the sample applications you will see the kind of interface we are going to create.</w:t>
      </w:r>
    </w:p>
    <w:p w14:paraId="1C7473AD" w14:textId="6106C605" w:rsidR="009259C2" w:rsidRPr="00BB67E1" w:rsidRDefault="00535AEA" w:rsidP="009259C2">
      <w:pPr>
        <w:rPr>
          <w:lang w:val="en-GB"/>
        </w:rPr>
      </w:pPr>
      <w:r>
        <w:rPr>
          <w:noProof/>
          <w:lang w:val="en-GB"/>
        </w:rPr>
        <w:pict w14:anchorId="654E958E">
          <v:shape id="_x0000_s1044" type="#_x0000_t47" style="position:absolute;margin-left:324.6pt;margin-top:118.95pt;width:1in;height:27pt;z-index:251660288" adj="-66450,28120,,7200,-33495,-68360,-31500,-64800">
            <v:stroke startarrow="block"/>
            <v:textbox>
              <w:txbxContent>
                <w:p w14:paraId="3F87CED1" w14:textId="77777777" w:rsidR="00B15985" w:rsidRDefault="00B15985" w:rsidP="009259C2">
                  <w:r>
                    <w:t>Text box</w:t>
                  </w:r>
                </w:p>
              </w:txbxContent>
            </v:textbox>
            <o:callout v:ext="edit" minusy="t"/>
          </v:shape>
        </w:pict>
      </w:r>
      <w:r>
        <w:rPr>
          <w:noProof/>
          <w:lang w:val="en-GB"/>
        </w:rPr>
        <w:pict w14:anchorId="12CC67E4">
          <v:shape id="_x0000_s1046" type="#_x0000_t47" style="position:absolute;margin-left:324.6pt;margin-top:82.95pt;width:1in;height:27pt;z-index:251662336" adj="-68400,45560,,7200,-33495,32440,-31500,36000">
            <v:stroke startarrow="block"/>
            <v:textbox>
              <w:txbxContent>
                <w:p w14:paraId="5815FD7E" w14:textId="77777777" w:rsidR="00B15985" w:rsidRDefault="00B15985" w:rsidP="009259C2">
                  <w:r>
                    <w:t>Label</w:t>
                  </w:r>
                </w:p>
              </w:txbxContent>
            </v:textbox>
            <o:callout v:ext="edit" minusy="t"/>
          </v:shape>
        </w:pict>
      </w:r>
      <w:r>
        <w:rPr>
          <w:noProof/>
          <w:lang w:val="en-GB"/>
        </w:rPr>
        <w:pict w14:anchorId="46BA609B">
          <v:shape id="_x0000_s1045" type="#_x0000_t47" style="position:absolute;margin-left:324.6pt;margin-top:46.95pt;width:1in;height:27pt;z-index:251661312" adj="-47565,22200,,7200,-33495,18040,-31500,21600">
            <v:stroke startarrow="block"/>
            <v:textbox>
              <w:txbxContent>
                <w:p w14:paraId="5EAAB53F" w14:textId="77777777" w:rsidR="00B15985" w:rsidRDefault="00B15985" w:rsidP="009259C2">
                  <w:r>
                    <w:t>List Box</w:t>
                  </w:r>
                </w:p>
              </w:txbxContent>
            </v:textbox>
            <o:callout v:ext="edit" minusy="t"/>
          </v:shape>
        </w:pict>
      </w:r>
      <w:r>
        <w:rPr>
          <w:noProof/>
          <w:lang w:val="en-GB"/>
        </w:rPr>
        <w:pict w14:anchorId="7718FEC9">
          <v:shape id="_x0000_s1047" type="#_x0000_t47" style="position:absolute;margin-left:324.6pt;margin-top:154.95pt;width:1in;height:27pt;z-index:251663360" adj="-38010,18000,,7200,-33495,-10760,-31500,-7200">
            <v:stroke startarrow="block"/>
            <v:textbox>
              <w:txbxContent>
                <w:p w14:paraId="55F80FFF" w14:textId="77777777" w:rsidR="00B15985" w:rsidRDefault="00B15985" w:rsidP="009259C2">
                  <w:r>
                    <w:t>Button</w:t>
                  </w:r>
                </w:p>
              </w:txbxContent>
            </v:textbox>
            <o:callout v:ext="edit" minusy="t"/>
          </v:shape>
        </w:pict>
      </w:r>
      <w:r w:rsidR="009259C2" w:rsidRPr="00BB67E1">
        <w:rPr>
          <w:noProof/>
          <w:lang w:val="en-GB"/>
        </w:rPr>
        <w:drawing>
          <wp:inline distT="0" distB="0" distL="0" distR="0" wp14:anchorId="6025B19D" wp14:editId="73856F2B">
            <wp:extent cx="3467735" cy="34163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67735" cy="3416300"/>
                    </a:xfrm>
                    <a:prstGeom prst="rect">
                      <a:avLst/>
                    </a:prstGeom>
                    <a:noFill/>
                    <a:ln>
                      <a:noFill/>
                    </a:ln>
                  </pic:spPr>
                </pic:pic>
              </a:graphicData>
            </a:graphic>
          </wp:inline>
        </w:drawing>
      </w:r>
    </w:p>
    <w:p w14:paraId="52BD9B3C" w14:textId="77777777" w:rsidR="009259C2" w:rsidRPr="00BB67E1" w:rsidRDefault="009259C2" w:rsidP="009259C2">
      <w:pPr>
        <w:rPr>
          <w:lang w:val="en-GB"/>
        </w:rPr>
      </w:pPr>
      <w:r w:rsidRPr="00BB67E1">
        <w:rPr>
          <w:lang w:val="en-GB"/>
        </w:rPr>
        <w:t>Before we draw any controls, we need to make sure that positioning is set so that we can draw them wherever we like.</w:t>
      </w:r>
    </w:p>
    <w:p w14:paraId="4979B3CC" w14:textId="77777777" w:rsidR="009259C2" w:rsidRPr="00BB67E1" w:rsidRDefault="009259C2" w:rsidP="009259C2">
      <w:pPr>
        <w:rPr>
          <w:lang w:val="en-GB"/>
        </w:rPr>
      </w:pPr>
      <w:r w:rsidRPr="00BB67E1">
        <w:rPr>
          <w:lang w:val="en-GB"/>
        </w:rPr>
        <w:t>Select tools and options</w:t>
      </w:r>
    </w:p>
    <w:p w14:paraId="03681C20" w14:textId="29FD4A38" w:rsidR="009259C2" w:rsidRPr="00BB67E1" w:rsidRDefault="009259C2" w:rsidP="009259C2">
      <w:pPr>
        <w:rPr>
          <w:lang w:val="en-GB"/>
        </w:rPr>
      </w:pPr>
      <w:r w:rsidRPr="00BB67E1">
        <w:rPr>
          <w:noProof/>
          <w:lang w:val="en-GB"/>
        </w:rPr>
        <w:lastRenderedPageBreak/>
        <w:drawing>
          <wp:inline distT="0" distB="0" distL="0" distR="0" wp14:anchorId="211BB90A" wp14:editId="710A0F63">
            <wp:extent cx="3907790" cy="554672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07790" cy="5546725"/>
                    </a:xfrm>
                    <a:prstGeom prst="rect">
                      <a:avLst/>
                    </a:prstGeom>
                    <a:noFill/>
                    <a:ln>
                      <a:noFill/>
                    </a:ln>
                  </pic:spPr>
                </pic:pic>
              </a:graphicData>
            </a:graphic>
          </wp:inline>
        </w:drawing>
      </w:r>
    </w:p>
    <w:p w14:paraId="75AD21C1" w14:textId="77777777" w:rsidR="009259C2" w:rsidRPr="00BB67E1" w:rsidRDefault="009259C2" w:rsidP="009259C2">
      <w:pPr>
        <w:rPr>
          <w:lang w:val="en-GB"/>
        </w:rPr>
      </w:pPr>
      <w:r w:rsidRPr="00BB67E1">
        <w:rPr>
          <w:lang w:val="en-GB"/>
        </w:rPr>
        <w:t>And locate “CSS styling” under Web Forms designer</w:t>
      </w:r>
    </w:p>
    <w:p w14:paraId="05ADB0F0" w14:textId="53392B47" w:rsidR="009259C2" w:rsidRPr="00BB67E1" w:rsidRDefault="00535AEA" w:rsidP="009259C2">
      <w:pPr>
        <w:rPr>
          <w:lang w:val="en-GB"/>
        </w:rPr>
      </w:pPr>
      <w:r>
        <w:rPr>
          <w:noProof/>
          <w:lang w:val="en-GB"/>
        </w:rPr>
        <w:lastRenderedPageBreak/>
        <w:pict w14:anchorId="14F3551D">
          <v:shape id="_x0000_s1058" type="#_x0000_t32" style="position:absolute;margin-left:162.45pt;margin-top:128.25pt;width:39.75pt;height:71.55pt;flip:x y;z-index:251674624" o:connectortype="straight">
            <v:stroke endarrow="block"/>
          </v:shape>
        </w:pict>
      </w:r>
      <w:r w:rsidR="009259C2" w:rsidRPr="00BB67E1">
        <w:rPr>
          <w:noProof/>
          <w:lang w:val="en-GB"/>
        </w:rPr>
        <w:drawing>
          <wp:inline distT="0" distB="0" distL="0" distR="0" wp14:anchorId="3F9688C7" wp14:editId="44502F73">
            <wp:extent cx="5270500" cy="313118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0500" cy="3131185"/>
                    </a:xfrm>
                    <a:prstGeom prst="rect">
                      <a:avLst/>
                    </a:prstGeom>
                    <a:noFill/>
                    <a:ln>
                      <a:noFill/>
                    </a:ln>
                  </pic:spPr>
                </pic:pic>
              </a:graphicData>
            </a:graphic>
          </wp:inline>
        </w:drawing>
      </w:r>
    </w:p>
    <w:p w14:paraId="35CF5863" w14:textId="77777777" w:rsidR="009259C2" w:rsidRPr="00BB67E1" w:rsidRDefault="009259C2" w:rsidP="009259C2">
      <w:pPr>
        <w:rPr>
          <w:lang w:val="en-GB"/>
        </w:rPr>
      </w:pPr>
      <w:r w:rsidRPr="00BB67E1">
        <w:rPr>
          <w:lang w:val="en-GB"/>
        </w:rPr>
        <w:t>Make sure that there is a tick in this tick box</w:t>
      </w:r>
    </w:p>
    <w:p w14:paraId="0AD328B4" w14:textId="5D34B3DF" w:rsidR="009259C2" w:rsidRPr="00BB67E1" w:rsidRDefault="009259C2" w:rsidP="009259C2">
      <w:pPr>
        <w:rPr>
          <w:lang w:val="en-GB"/>
        </w:rPr>
      </w:pPr>
      <w:r w:rsidRPr="00BB67E1">
        <w:rPr>
          <w:noProof/>
          <w:lang w:val="en-GB"/>
        </w:rPr>
        <w:drawing>
          <wp:inline distT="0" distB="0" distL="0" distR="0" wp14:anchorId="0D0A1376" wp14:editId="15E7159C">
            <wp:extent cx="4451350" cy="48323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51350" cy="483235"/>
                    </a:xfrm>
                    <a:prstGeom prst="rect">
                      <a:avLst/>
                    </a:prstGeom>
                    <a:noFill/>
                    <a:ln>
                      <a:noFill/>
                    </a:ln>
                  </pic:spPr>
                </pic:pic>
              </a:graphicData>
            </a:graphic>
          </wp:inline>
        </w:drawing>
      </w:r>
    </w:p>
    <w:p w14:paraId="18217DF2" w14:textId="77777777" w:rsidR="009259C2" w:rsidRPr="00BB67E1" w:rsidRDefault="009259C2" w:rsidP="009259C2">
      <w:pPr>
        <w:rPr>
          <w:lang w:val="en-GB"/>
        </w:rPr>
      </w:pPr>
      <w:r w:rsidRPr="00BB67E1">
        <w:rPr>
          <w:lang w:val="en-GB"/>
        </w:rPr>
        <w:t>Having done this you may want to look at this link to find out why this is a really bad idea, but since you are learning how to do all this we will do it anyway!</w:t>
      </w:r>
    </w:p>
    <w:p w14:paraId="2F1DEE43" w14:textId="77777777" w:rsidR="009259C2" w:rsidRPr="00BB67E1" w:rsidRDefault="00535AEA" w:rsidP="009259C2">
      <w:pPr>
        <w:rPr>
          <w:lang w:val="en-GB"/>
        </w:rPr>
      </w:pPr>
      <w:hyperlink r:id="rId46" w:history="1">
        <w:r w:rsidR="009259C2" w:rsidRPr="00BB67E1">
          <w:rPr>
            <w:rStyle w:val="Hyperlink"/>
            <w:lang w:val="en-GB"/>
          </w:rPr>
          <w:t>https://stackoverflow.com/questions/1505231/what-is-the-problem-with-visual-studio-nets-absolute-positioning-and-how-is</w:t>
        </w:r>
      </w:hyperlink>
    </w:p>
    <w:p w14:paraId="7CDD9D25" w14:textId="77777777" w:rsidR="009259C2" w:rsidRPr="00BB67E1" w:rsidRDefault="009259C2" w:rsidP="009259C2">
      <w:pPr>
        <w:rPr>
          <w:lang w:val="en-GB"/>
        </w:rPr>
      </w:pPr>
      <w:r w:rsidRPr="00BB67E1">
        <w:rPr>
          <w:lang w:val="en-GB"/>
        </w:rPr>
        <w:t>This will allow you to draw your controls wherever you like.  When you have done this, press OK.</w:t>
      </w:r>
    </w:p>
    <w:p w14:paraId="7A5F1BD7" w14:textId="77777777" w:rsidR="009259C2" w:rsidRPr="00BB67E1" w:rsidRDefault="009259C2" w:rsidP="009259C2">
      <w:pPr>
        <w:rPr>
          <w:lang w:val="en-GB"/>
        </w:rPr>
      </w:pPr>
      <w:r w:rsidRPr="00BB67E1">
        <w:rPr>
          <w:lang w:val="en-GB"/>
        </w:rPr>
        <w:t xml:space="preserve">We may now draw some controls on our page. Controls are located at the left of screen in Visual Studio in the </w:t>
      </w:r>
      <w:r w:rsidRPr="00BB67E1">
        <w:rPr>
          <w:i/>
          <w:iCs/>
          <w:lang w:val="en-GB"/>
        </w:rPr>
        <w:t>toolbox</w:t>
      </w:r>
      <w:r w:rsidRPr="00BB67E1">
        <w:rPr>
          <w:lang w:val="en-GB"/>
        </w:rPr>
        <w:t xml:space="preserve">. </w:t>
      </w:r>
    </w:p>
    <w:p w14:paraId="22FB01A8" w14:textId="77777777" w:rsidR="009259C2" w:rsidRPr="00BB67E1" w:rsidRDefault="009259C2" w:rsidP="009259C2">
      <w:pPr>
        <w:rPr>
          <w:lang w:val="en-GB"/>
        </w:rPr>
      </w:pPr>
      <w:r w:rsidRPr="00BB67E1">
        <w:rPr>
          <w:lang w:val="en-GB"/>
        </w:rPr>
        <w:t>Locate the Toolbox icon on the left of the screen…</w:t>
      </w:r>
    </w:p>
    <w:p w14:paraId="1E8303ED" w14:textId="6314910B" w:rsidR="009259C2" w:rsidRPr="00BB67E1" w:rsidRDefault="009259C2" w:rsidP="009259C2">
      <w:pPr>
        <w:rPr>
          <w:lang w:val="en-GB"/>
        </w:rPr>
      </w:pPr>
      <w:r w:rsidRPr="00BB67E1">
        <w:rPr>
          <w:noProof/>
          <w:lang w:val="en-GB"/>
        </w:rPr>
        <w:drawing>
          <wp:inline distT="0" distB="0" distL="0" distR="0" wp14:anchorId="56994F30" wp14:editId="4BADBC10">
            <wp:extent cx="2294890" cy="151828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94890" cy="1518285"/>
                    </a:xfrm>
                    <a:prstGeom prst="rect">
                      <a:avLst/>
                    </a:prstGeom>
                    <a:noFill/>
                    <a:ln>
                      <a:noFill/>
                    </a:ln>
                  </pic:spPr>
                </pic:pic>
              </a:graphicData>
            </a:graphic>
          </wp:inline>
        </w:drawing>
      </w:r>
    </w:p>
    <w:p w14:paraId="233A50C0" w14:textId="77777777" w:rsidR="009259C2" w:rsidRPr="00BB67E1" w:rsidRDefault="009259C2" w:rsidP="009259C2">
      <w:pPr>
        <w:rPr>
          <w:lang w:val="en-GB"/>
        </w:rPr>
      </w:pPr>
    </w:p>
    <w:p w14:paraId="0F388B54" w14:textId="77777777" w:rsidR="009259C2" w:rsidRPr="00BB67E1" w:rsidRDefault="009259C2" w:rsidP="009259C2">
      <w:pPr>
        <w:rPr>
          <w:lang w:val="en-GB"/>
        </w:rPr>
      </w:pPr>
      <w:r w:rsidRPr="00BB67E1">
        <w:rPr>
          <w:lang w:val="en-GB"/>
        </w:rPr>
        <w:t>The four we are interested in on the first page are…</w:t>
      </w:r>
    </w:p>
    <w:p w14:paraId="1A81B25B" w14:textId="77777777" w:rsidR="009259C2" w:rsidRPr="00BB67E1" w:rsidRDefault="009259C2" w:rsidP="009259C2">
      <w:pPr>
        <w:rPr>
          <w:lang w:val="en-GB"/>
        </w:rPr>
      </w:pPr>
      <w:r w:rsidRPr="00BB67E1">
        <w:rPr>
          <w:lang w:val="en-GB"/>
        </w:rPr>
        <w:t xml:space="preserve">The Text Box </w:t>
      </w:r>
      <w:r w:rsidRPr="00BB67E1">
        <w:rPr>
          <w:lang w:val="en-GB"/>
        </w:rPr>
        <w:fldChar w:fldCharType="begin"/>
      </w:r>
      <w:r w:rsidRPr="00BB67E1">
        <w:rPr>
          <w:lang w:val="en-GB"/>
        </w:rPr>
        <w:instrText xml:space="preserve"> INCLUDEPICTURE "http://www.cse.dmu.ac.uk/~mjdean/notes/languages/visual%20basic%20.net/addingcontrols/vbnet.13.gif" \* MERGEFORMATINET </w:instrText>
      </w:r>
      <w:r w:rsidRPr="00BB67E1">
        <w:rPr>
          <w:lang w:val="en-GB"/>
        </w:rPr>
        <w:fldChar w:fldCharType="separate"/>
      </w:r>
      <w:r w:rsidR="00BB67E1" w:rsidRPr="00BB67E1">
        <w:rPr>
          <w:lang w:val="en-GB"/>
        </w:rPr>
        <w:fldChar w:fldCharType="begin"/>
      </w:r>
      <w:r w:rsidR="00BB67E1" w:rsidRPr="00BB67E1">
        <w:rPr>
          <w:lang w:val="en-GB"/>
        </w:rPr>
        <w:instrText xml:space="preserve"> INCLUDEPICTURE  "http://www.cse.dmu.ac.uk/~mjdean/notes/languages/visual basic .net/addingcontrols/vbnet.13.gif" \* MERGEFORMATINET </w:instrText>
      </w:r>
      <w:r w:rsidR="00BB67E1" w:rsidRPr="00BB67E1">
        <w:rPr>
          <w:lang w:val="en-GB"/>
        </w:rPr>
        <w:fldChar w:fldCharType="separate"/>
      </w:r>
      <w:r w:rsidR="00253664">
        <w:rPr>
          <w:lang w:val="en-GB"/>
        </w:rPr>
        <w:fldChar w:fldCharType="begin"/>
      </w:r>
      <w:r w:rsidR="00253664">
        <w:rPr>
          <w:lang w:val="en-GB"/>
        </w:rPr>
        <w:instrText xml:space="preserve"> INCLUDEPICTURE  "http://www.cse.dmu.ac.uk/~mjdean/notes/languages/visual basic .net/addingcontrols/vbnet.13.gif" \* MERGEFORMATINET </w:instrText>
      </w:r>
      <w:r w:rsidR="00253664">
        <w:rPr>
          <w:lang w:val="en-GB"/>
        </w:rPr>
        <w:fldChar w:fldCharType="separate"/>
      </w:r>
      <w:r w:rsidR="00535AEA">
        <w:rPr>
          <w:lang w:val="en-GB"/>
        </w:rPr>
        <w:fldChar w:fldCharType="begin"/>
      </w:r>
      <w:r w:rsidR="00535AEA">
        <w:rPr>
          <w:lang w:val="en-GB"/>
        </w:rPr>
        <w:instrText xml:space="preserve"> </w:instrText>
      </w:r>
      <w:r w:rsidR="00535AEA">
        <w:rPr>
          <w:lang w:val="en-GB"/>
        </w:rPr>
        <w:instrText>INCLUDEPICTURE  "http://www.cse.dmu.ac.uk/~mjdean/notes/languages/visual basic .net/addingcontrols/vbnet.13.gif" \* MERGEFORM</w:instrText>
      </w:r>
      <w:r w:rsidR="00535AEA">
        <w:rPr>
          <w:lang w:val="en-GB"/>
        </w:rPr>
        <w:instrText>ATINET</w:instrText>
      </w:r>
      <w:r w:rsidR="00535AEA">
        <w:rPr>
          <w:lang w:val="en-GB"/>
        </w:rPr>
        <w:instrText xml:space="preserve"> </w:instrText>
      </w:r>
      <w:r w:rsidR="00535AEA">
        <w:rPr>
          <w:lang w:val="en-GB"/>
        </w:rPr>
        <w:fldChar w:fldCharType="separate"/>
      </w:r>
      <w:r w:rsidR="00535AEA">
        <w:rPr>
          <w:lang w:val="en-GB"/>
        </w:rPr>
        <w:pict w14:anchorId="527FBC8D">
          <v:shape id="_x0000_i1027" type="#_x0000_t75" style="width:131.1pt;height:14.25pt">
            <v:imagedata r:id="rId48" r:href="rId49"/>
          </v:shape>
        </w:pict>
      </w:r>
      <w:r w:rsidR="00535AEA">
        <w:rPr>
          <w:lang w:val="en-GB"/>
        </w:rPr>
        <w:fldChar w:fldCharType="end"/>
      </w:r>
      <w:r w:rsidR="00253664">
        <w:rPr>
          <w:lang w:val="en-GB"/>
        </w:rPr>
        <w:fldChar w:fldCharType="end"/>
      </w:r>
      <w:r w:rsidR="00BB67E1" w:rsidRPr="00BB67E1">
        <w:rPr>
          <w:lang w:val="en-GB"/>
        </w:rPr>
        <w:fldChar w:fldCharType="end"/>
      </w:r>
      <w:r w:rsidRPr="00BB67E1">
        <w:rPr>
          <w:lang w:val="en-GB"/>
        </w:rPr>
        <w:fldChar w:fldCharType="end"/>
      </w:r>
    </w:p>
    <w:p w14:paraId="3A8A3B62" w14:textId="77777777" w:rsidR="009259C2" w:rsidRPr="00BB67E1" w:rsidRDefault="009259C2" w:rsidP="009259C2">
      <w:pPr>
        <w:rPr>
          <w:lang w:val="en-GB"/>
        </w:rPr>
      </w:pPr>
      <w:r w:rsidRPr="00BB67E1">
        <w:rPr>
          <w:lang w:val="en-GB"/>
        </w:rPr>
        <w:t xml:space="preserve">The Button </w:t>
      </w:r>
      <w:r w:rsidRPr="00BB67E1">
        <w:rPr>
          <w:lang w:val="en-GB"/>
        </w:rPr>
        <w:fldChar w:fldCharType="begin"/>
      </w:r>
      <w:r w:rsidRPr="00BB67E1">
        <w:rPr>
          <w:lang w:val="en-GB"/>
        </w:rPr>
        <w:instrText xml:space="preserve"> INCLUDEPICTURE "http://www.cse.dmu.ac.uk/~mjdean/notes/languages/visual%20basic%20.net/addingcontrols/vbnet.14.gif" \* MERGEFORMATINET </w:instrText>
      </w:r>
      <w:r w:rsidRPr="00BB67E1">
        <w:rPr>
          <w:lang w:val="en-GB"/>
        </w:rPr>
        <w:fldChar w:fldCharType="separate"/>
      </w:r>
      <w:r w:rsidR="00BB67E1" w:rsidRPr="00BB67E1">
        <w:rPr>
          <w:lang w:val="en-GB"/>
        </w:rPr>
        <w:fldChar w:fldCharType="begin"/>
      </w:r>
      <w:r w:rsidR="00BB67E1" w:rsidRPr="00BB67E1">
        <w:rPr>
          <w:lang w:val="en-GB"/>
        </w:rPr>
        <w:instrText xml:space="preserve"> INCLUDEPICTURE  "http://www.cse.dmu.ac.uk/~mjdean/notes/languages/visual basic .net/addingcontrols/vbnet.14.gif" \* MERGEFORMATINET </w:instrText>
      </w:r>
      <w:r w:rsidR="00BB67E1" w:rsidRPr="00BB67E1">
        <w:rPr>
          <w:lang w:val="en-GB"/>
        </w:rPr>
        <w:fldChar w:fldCharType="separate"/>
      </w:r>
      <w:r w:rsidR="00253664">
        <w:rPr>
          <w:lang w:val="en-GB"/>
        </w:rPr>
        <w:fldChar w:fldCharType="begin"/>
      </w:r>
      <w:r w:rsidR="00253664">
        <w:rPr>
          <w:lang w:val="en-GB"/>
        </w:rPr>
        <w:instrText xml:space="preserve"> INCLUDEPICTURE  "http://www.cse.dmu.ac.uk/~mjdean/notes/languages/visual basic .net/addingcontrols/vbnet.14.gif" \* MERGEFORMATINET </w:instrText>
      </w:r>
      <w:r w:rsidR="00253664">
        <w:rPr>
          <w:lang w:val="en-GB"/>
        </w:rPr>
        <w:fldChar w:fldCharType="separate"/>
      </w:r>
      <w:r w:rsidR="00535AEA">
        <w:rPr>
          <w:lang w:val="en-GB"/>
        </w:rPr>
        <w:fldChar w:fldCharType="begin"/>
      </w:r>
      <w:r w:rsidR="00535AEA">
        <w:rPr>
          <w:lang w:val="en-GB"/>
        </w:rPr>
        <w:instrText xml:space="preserve"> </w:instrText>
      </w:r>
      <w:r w:rsidR="00535AEA">
        <w:rPr>
          <w:lang w:val="en-GB"/>
        </w:rPr>
        <w:instrText>INCLUDEPICTURE  "http://www.cse.dmu.ac.uk/~mjdean/notes/languages/visual basi</w:instrText>
      </w:r>
      <w:r w:rsidR="00535AEA">
        <w:rPr>
          <w:lang w:val="en-GB"/>
        </w:rPr>
        <w:instrText>c .net/addingcontrols/vbnet.14.gif" \* MERGEFORMATINET</w:instrText>
      </w:r>
      <w:r w:rsidR="00535AEA">
        <w:rPr>
          <w:lang w:val="en-GB"/>
        </w:rPr>
        <w:instrText xml:space="preserve"> </w:instrText>
      </w:r>
      <w:r w:rsidR="00535AEA">
        <w:rPr>
          <w:lang w:val="en-GB"/>
        </w:rPr>
        <w:fldChar w:fldCharType="separate"/>
      </w:r>
      <w:r w:rsidR="00535AEA">
        <w:rPr>
          <w:lang w:val="en-GB"/>
        </w:rPr>
        <w:pict w14:anchorId="09715E71">
          <v:shape id="_x0000_i1028" type="#_x0000_t75" style="width:130.4pt;height:12.9pt">
            <v:imagedata r:id="rId50" r:href="rId51"/>
          </v:shape>
        </w:pict>
      </w:r>
      <w:r w:rsidR="00535AEA">
        <w:rPr>
          <w:lang w:val="en-GB"/>
        </w:rPr>
        <w:fldChar w:fldCharType="end"/>
      </w:r>
      <w:r w:rsidR="00253664">
        <w:rPr>
          <w:lang w:val="en-GB"/>
        </w:rPr>
        <w:fldChar w:fldCharType="end"/>
      </w:r>
      <w:r w:rsidR="00BB67E1" w:rsidRPr="00BB67E1">
        <w:rPr>
          <w:lang w:val="en-GB"/>
        </w:rPr>
        <w:fldChar w:fldCharType="end"/>
      </w:r>
      <w:r w:rsidRPr="00BB67E1">
        <w:rPr>
          <w:lang w:val="en-GB"/>
        </w:rPr>
        <w:fldChar w:fldCharType="end"/>
      </w:r>
    </w:p>
    <w:p w14:paraId="1141731C" w14:textId="77777777" w:rsidR="009259C2" w:rsidRPr="00BB67E1" w:rsidRDefault="009259C2" w:rsidP="009259C2">
      <w:pPr>
        <w:rPr>
          <w:lang w:val="en-GB"/>
        </w:rPr>
      </w:pPr>
      <w:r w:rsidRPr="00BB67E1">
        <w:rPr>
          <w:lang w:val="en-GB"/>
        </w:rPr>
        <w:t xml:space="preserve">The Label </w:t>
      </w:r>
      <w:r w:rsidRPr="00BB67E1">
        <w:rPr>
          <w:lang w:val="en-GB"/>
        </w:rPr>
        <w:fldChar w:fldCharType="begin"/>
      </w:r>
      <w:r w:rsidRPr="00BB67E1">
        <w:rPr>
          <w:lang w:val="en-GB"/>
        </w:rPr>
        <w:instrText xml:space="preserve"> INCLUDEPICTURE "http://www.cse.dmu.ac.uk/~mjdean/notes/languages/visual%20basic%20.net/addingcontrols/vbnet.15.gif" \* MERGEFORMATINET </w:instrText>
      </w:r>
      <w:r w:rsidRPr="00BB67E1">
        <w:rPr>
          <w:lang w:val="en-GB"/>
        </w:rPr>
        <w:fldChar w:fldCharType="separate"/>
      </w:r>
      <w:r w:rsidR="00BB67E1" w:rsidRPr="00BB67E1">
        <w:rPr>
          <w:lang w:val="en-GB"/>
        </w:rPr>
        <w:fldChar w:fldCharType="begin"/>
      </w:r>
      <w:r w:rsidR="00BB67E1" w:rsidRPr="00BB67E1">
        <w:rPr>
          <w:lang w:val="en-GB"/>
        </w:rPr>
        <w:instrText xml:space="preserve"> INCLUDEPICTURE  "http://www.cse.dmu.ac.uk/~mjdean/notes/languages/visual basic .net/addingcontrols/vbnet.15.gif" \* MERGEFORMATINET </w:instrText>
      </w:r>
      <w:r w:rsidR="00BB67E1" w:rsidRPr="00BB67E1">
        <w:rPr>
          <w:lang w:val="en-GB"/>
        </w:rPr>
        <w:fldChar w:fldCharType="separate"/>
      </w:r>
      <w:r w:rsidR="00253664">
        <w:rPr>
          <w:lang w:val="en-GB"/>
        </w:rPr>
        <w:fldChar w:fldCharType="begin"/>
      </w:r>
      <w:r w:rsidR="00253664">
        <w:rPr>
          <w:lang w:val="en-GB"/>
        </w:rPr>
        <w:instrText xml:space="preserve"> INCLUDEPICTURE  "http://www.cse.dmu.ac.uk/~mjdean/notes/languages/visual basic .net/addingcontrols/vbnet.15.gif" \* MERGEFORMATINET </w:instrText>
      </w:r>
      <w:r w:rsidR="00253664">
        <w:rPr>
          <w:lang w:val="en-GB"/>
        </w:rPr>
        <w:fldChar w:fldCharType="separate"/>
      </w:r>
      <w:r w:rsidR="00535AEA">
        <w:rPr>
          <w:lang w:val="en-GB"/>
        </w:rPr>
        <w:fldChar w:fldCharType="begin"/>
      </w:r>
      <w:r w:rsidR="00535AEA">
        <w:rPr>
          <w:lang w:val="en-GB"/>
        </w:rPr>
        <w:instrText xml:space="preserve"> </w:instrText>
      </w:r>
      <w:r w:rsidR="00535AEA">
        <w:rPr>
          <w:lang w:val="en-GB"/>
        </w:rPr>
        <w:instrText>INCLUDEPICTURE  "http://www.cse.dmu.ac.uk/~mjdean/notes/languages/visual basic .net/addingcontrols/vbnet.15.g</w:instrText>
      </w:r>
      <w:r w:rsidR="00535AEA">
        <w:rPr>
          <w:lang w:val="en-GB"/>
        </w:rPr>
        <w:instrText>if" \* MERGEFORMATINET</w:instrText>
      </w:r>
      <w:r w:rsidR="00535AEA">
        <w:rPr>
          <w:lang w:val="en-GB"/>
        </w:rPr>
        <w:instrText xml:space="preserve"> </w:instrText>
      </w:r>
      <w:r w:rsidR="00535AEA">
        <w:rPr>
          <w:lang w:val="en-GB"/>
        </w:rPr>
        <w:fldChar w:fldCharType="separate"/>
      </w:r>
      <w:r w:rsidR="00535AEA">
        <w:rPr>
          <w:lang w:val="en-GB"/>
        </w:rPr>
        <w:pict w14:anchorId="5D40DA22">
          <v:shape id="_x0000_i1029" type="#_x0000_t75" style="width:130.4pt;height:13.6pt">
            <v:imagedata r:id="rId52" r:href="rId53"/>
          </v:shape>
        </w:pict>
      </w:r>
      <w:r w:rsidR="00535AEA">
        <w:rPr>
          <w:lang w:val="en-GB"/>
        </w:rPr>
        <w:fldChar w:fldCharType="end"/>
      </w:r>
      <w:r w:rsidR="00253664">
        <w:rPr>
          <w:lang w:val="en-GB"/>
        </w:rPr>
        <w:fldChar w:fldCharType="end"/>
      </w:r>
      <w:r w:rsidR="00BB67E1" w:rsidRPr="00BB67E1">
        <w:rPr>
          <w:lang w:val="en-GB"/>
        </w:rPr>
        <w:fldChar w:fldCharType="end"/>
      </w:r>
      <w:r w:rsidRPr="00BB67E1">
        <w:rPr>
          <w:lang w:val="en-GB"/>
        </w:rPr>
        <w:fldChar w:fldCharType="end"/>
      </w:r>
    </w:p>
    <w:p w14:paraId="1D017472" w14:textId="3D510465" w:rsidR="009259C2" w:rsidRPr="00BB67E1" w:rsidRDefault="009259C2" w:rsidP="009259C2">
      <w:pPr>
        <w:rPr>
          <w:lang w:val="en-GB"/>
        </w:rPr>
      </w:pPr>
      <w:r w:rsidRPr="00BB67E1">
        <w:rPr>
          <w:lang w:val="en-GB"/>
        </w:rPr>
        <w:t xml:space="preserve">The List Box </w:t>
      </w:r>
      <w:r w:rsidRPr="00BB67E1">
        <w:rPr>
          <w:noProof/>
          <w:lang w:val="en-GB"/>
        </w:rPr>
        <w:drawing>
          <wp:inline distT="0" distB="0" distL="0" distR="0" wp14:anchorId="1BFD3653" wp14:editId="3EB83EE1">
            <wp:extent cx="2630805" cy="23304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30805" cy="233045"/>
                    </a:xfrm>
                    <a:prstGeom prst="rect">
                      <a:avLst/>
                    </a:prstGeom>
                    <a:noFill/>
                    <a:ln>
                      <a:noFill/>
                    </a:ln>
                  </pic:spPr>
                </pic:pic>
              </a:graphicData>
            </a:graphic>
          </wp:inline>
        </w:drawing>
      </w:r>
    </w:p>
    <w:p w14:paraId="4789A0B4" w14:textId="77777777" w:rsidR="009259C2" w:rsidRPr="00BB67E1" w:rsidRDefault="009259C2" w:rsidP="009259C2">
      <w:pPr>
        <w:rPr>
          <w:lang w:val="en-GB"/>
        </w:rPr>
      </w:pPr>
      <w:r w:rsidRPr="00BB67E1">
        <w:rPr>
          <w:lang w:val="en-GB"/>
        </w:rPr>
        <w:t>You may double click on these controls in turn to add them to your form, or you can drag and drop them onto the form.</w:t>
      </w:r>
    </w:p>
    <w:p w14:paraId="0955A15E" w14:textId="77777777" w:rsidR="009259C2" w:rsidRPr="00BB67E1" w:rsidRDefault="009259C2" w:rsidP="009259C2">
      <w:pPr>
        <w:rPr>
          <w:lang w:val="en-GB"/>
        </w:rPr>
      </w:pPr>
      <w:r w:rsidRPr="00BB67E1">
        <w:rPr>
          <w:lang w:val="en-GB"/>
        </w:rPr>
        <w:t>The next step is to position the controls and set the properties for them.</w:t>
      </w:r>
    </w:p>
    <w:p w14:paraId="1752CADF" w14:textId="77777777" w:rsidR="009259C2" w:rsidRPr="00BB67E1" w:rsidRDefault="009259C2" w:rsidP="009259C2">
      <w:pPr>
        <w:rPr>
          <w:lang w:val="en-GB"/>
        </w:rPr>
      </w:pPr>
      <w:r w:rsidRPr="00BB67E1">
        <w:rPr>
          <w:lang w:val="en-GB"/>
        </w:rPr>
        <w:t>Using the mouse, drag each control around the form until they are set as follows.</w:t>
      </w:r>
    </w:p>
    <w:p w14:paraId="796E41F5" w14:textId="5705910B" w:rsidR="009259C2" w:rsidRPr="00BB67E1" w:rsidRDefault="009259C2" w:rsidP="009259C2">
      <w:pPr>
        <w:rPr>
          <w:lang w:val="en-GB"/>
        </w:rPr>
      </w:pPr>
      <w:r w:rsidRPr="00BB67E1">
        <w:rPr>
          <w:noProof/>
          <w:lang w:val="en-GB"/>
        </w:rPr>
        <w:drawing>
          <wp:inline distT="0" distB="0" distL="0" distR="0" wp14:anchorId="5C19DE2D" wp14:editId="1207F9C4">
            <wp:extent cx="4641215" cy="46240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41215" cy="4624070"/>
                    </a:xfrm>
                    <a:prstGeom prst="rect">
                      <a:avLst/>
                    </a:prstGeom>
                    <a:noFill/>
                    <a:ln>
                      <a:noFill/>
                    </a:ln>
                  </pic:spPr>
                </pic:pic>
              </a:graphicData>
            </a:graphic>
          </wp:inline>
        </w:drawing>
      </w:r>
    </w:p>
    <w:p w14:paraId="15E54A9E" w14:textId="77777777" w:rsidR="009259C2" w:rsidRPr="00BB67E1" w:rsidRDefault="009259C2" w:rsidP="009259C2">
      <w:pPr>
        <w:pStyle w:val="Heading2"/>
        <w:rPr>
          <w:rFonts w:ascii="Verdana" w:hAnsi="Verdana"/>
          <w:lang w:val="en-GB"/>
        </w:rPr>
      </w:pPr>
      <w:bookmarkStart w:id="32" w:name="_Toc176659322"/>
      <w:bookmarkStart w:id="33" w:name="_Toc301778473"/>
      <w:bookmarkStart w:id="34" w:name="_Toc58494626"/>
      <w:r w:rsidRPr="00BB67E1">
        <w:rPr>
          <w:rFonts w:ascii="Verdana" w:hAnsi="Verdana"/>
          <w:lang w:val="en-GB"/>
        </w:rPr>
        <w:lastRenderedPageBreak/>
        <w:t>Setting the Properties for Controls</w:t>
      </w:r>
      <w:bookmarkEnd w:id="32"/>
      <w:bookmarkEnd w:id="33"/>
      <w:bookmarkEnd w:id="34"/>
    </w:p>
    <w:p w14:paraId="0F67B95B" w14:textId="77777777" w:rsidR="009259C2" w:rsidRPr="00BB67E1" w:rsidRDefault="009259C2" w:rsidP="009259C2">
      <w:pPr>
        <w:rPr>
          <w:lang w:val="en-GB"/>
        </w:rPr>
      </w:pPr>
      <w:r w:rsidRPr="00BB67E1">
        <w:rPr>
          <w:lang w:val="en-GB"/>
        </w:rPr>
        <w:t>We now need to set some properties for the controls.</w:t>
      </w:r>
    </w:p>
    <w:p w14:paraId="117001F1" w14:textId="77777777" w:rsidR="009259C2" w:rsidRPr="00BB67E1" w:rsidRDefault="009259C2" w:rsidP="009259C2">
      <w:pPr>
        <w:rPr>
          <w:lang w:val="en-GB"/>
        </w:rPr>
      </w:pPr>
      <w:r w:rsidRPr="00BB67E1">
        <w:rPr>
          <w:lang w:val="en-GB"/>
        </w:rPr>
        <w:t>To set the properties, click on one of the controls and the properties are displayed in the properties window at the bottom right of the screen.</w:t>
      </w:r>
    </w:p>
    <w:p w14:paraId="5D32808E" w14:textId="77777777" w:rsidR="009259C2" w:rsidRPr="00BB67E1" w:rsidRDefault="009259C2" w:rsidP="009259C2">
      <w:pPr>
        <w:rPr>
          <w:lang w:val="en-GB"/>
        </w:rPr>
      </w:pPr>
      <w:r w:rsidRPr="00BB67E1">
        <w:rPr>
          <w:lang w:val="en-GB"/>
        </w:rPr>
        <w:t>Click once on the label for the text box and then set the following properties…</w:t>
      </w:r>
    </w:p>
    <w:p w14:paraId="005B3890" w14:textId="77777777" w:rsidR="009259C2" w:rsidRPr="00BB67E1" w:rsidRDefault="009259C2" w:rsidP="009259C2">
      <w:pPr>
        <w:rPr>
          <w:i/>
          <w:iCs/>
          <w:lang w:val="en-GB"/>
        </w:rPr>
      </w:pPr>
      <w:r w:rsidRPr="00BB67E1">
        <w:rPr>
          <w:i/>
          <w:iCs/>
          <w:lang w:val="en-GB"/>
        </w:rPr>
        <w:t>ID</w:t>
      </w:r>
      <w:r w:rsidRPr="00BB67E1">
        <w:rPr>
          <w:lang w:val="en-GB"/>
        </w:rPr>
        <w:t xml:space="preserve"> </w:t>
      </w:r>
      <w:r w:rsidRPr="00BB67E1">
        <w:rPr>
          <w:lang w:val="en-GB"/>
        </w:rPr>
        <w:tab/>
      </w:r>
      <w:r w:rsidRPr="00BB67E1">
        <w:rPr>
          <w:lang w:val="en-GB"/>
        </w:rPr>
        <w:tab/>
        <w:t xml:space="preserve">to </w:t>
      </w:r>
      <w:r w:rsidRPr="00BB67E1">
        <w:rPr>
          <w:lang w:val="en-GB"/>
        </w:rPr>
        <w:tab/>
      </w:r>
      <w:r w:rsidRPr="00BB67E1">
        <w:rPr>
          <w:i/>
          <w:iCs/>
          <w:lang w:val="en-GB"/>
        </w:rPr>
        <w:t>lblPostCode</w:t>
      </w:r>
    </w:p>
    <w:p w14:paraId="46959380" w14:textId="77777777" w:rsidR="009259C2" w:rsidRPr="00BB67E1" w:rsidRDefault="009259C2" w:rsidP="009259C2">
      <w:pPr>
        <w:rPr>
          <w:i/>
          <w:iCs/>
          <w:lang w:val="en-GB"/>
        </w:rPr>
      </w:pPr>
      <w:r w:rsidRPr="00BB67E1">
        <w:rPr>
          <w:i/>
          <w:iCs/>
          <w:lang w:val="en-GB"/>
        </w:rPr>
        <w:t>Text</w:t>
      </w:r>
      <w:r w:rsidRPr="00BB67E1">
        <w:rPr>
          <w:lang w:val="en-GB"/>
        </w:rPr>
        <w:t xml:space="preserve"> </w:t>
      </w:r>
      <w:r w:rsidRPr="00BB67E1">
        <w:rPr>
          <w:lang w:val="en-GB"/>
        </w:rPr>
        <w:tab/>
      </w:r>
      <w:r w:rsidRPr="00BB67E1">
        <w:rPr>
          <w:lang w:val="en-GB"/>
        </w:rPr>
        <w:tab/>
        <w:t xml:space="preserve">to </w:t>
      </w:r>
      <w:r w:rsidRPr="00BB67E1">
        <w:rPr>
          <w:lang w:val="en-GB"/>
        </w:rPr>
        <w:tab/>
      </w:r>
      <w:r w:rsidRPr="00BB67E1">
        <w:rPr>
          <w:i/>
          <w:iCs/>
          <w:lang w:val="en-GB"/>
        </w:rPr>
        <w:t>Please Enter a Post Code</w:t>
      </w:r>
    </w:p>
    <w:p w14:paraId="73486F43" w14:textId="77777777" w:rsidR="009259C2" w:rsidRPr="00BB67E1" w:rsidRDefault="009259C2" w:rsidP="009259C2">
      <w:pPr>
        <w:rPr>
          <w:lang w:val="en-GB"/>
        </w:rPr>
      </w:pPr>
    </w:p>
    <w:p w14:paraId="3CE15CCB" w14:textId="77777777" w:rsidR="009259C2" w:rsidRPr="00BB67E1" w:rsidRDefault="009259C2" w:rsidP="009259C2">
      <w:pPr>
        <w:rPr>
          <w:lang w:val="en-GB"/>
        </w:rPr>
      </w:pPr>
      <w:r w:rsidRPr="00BB67E1">
        <w:rPr>
          <w:lang w:val="en-GB"/>
        </w:rPr>
        <w:t>Click once on the Text Box and set...</w:t>
      </w:r>
    </w:p>
    <w:p w14:paraId="37CE5AFA" w14:textId="77777777" w:rsidR="009259C2" w:rsidRPr="00BB67E1" w:rsidRDefault="009259C2" w:rsidP="009259C2">
      <w:pPr>
        <w:rPr>
          <w:i/>
          <w:iCs/>
          <w:lang w:val="en-GB"/>
        </w:rPr>
      </w:pPr>
      <w:r w:rsidRPr="00BB67E1">
        <w:rPr>
          <w:i/>
          <w:iCs/>
          <w:lang w:val="en-GB"/>
        </w:rPr>
        <w:t>ID</w:t>
      </w:r>
      <w:r w:rsidRPr="00BB67E1">
        <w:rPr>
          <w:lang w:val="en-GB"/>
        </w:rPr>
        <w:t xml:space="preserve"> </w:t>
      </w:r>
      <w:r w:rsidRPr="00BB67E1">
        <w:rPr>
          <w:lang w:val="en-GB"/>
        </w:rPr>
        <w:tab/>
      </w:r>
      <w:r w:rsidRPr="00BB67E1">
        <w:rPr>
          <w:lang w:val="en-GB"/>
        </w:rPr>
        <w:tab/>
        <w:t xml:space="preserve">to </w:t>
      </w:r>
      <w:r w:rsidRPr="00BB67E1">
        <w:rPr>
          <w:lang w:val="en-GB"/>
        </w:rPr>
        <w:tab/>
      </w:r>
      <w:r w:rsidRPr="00BB67E1">
        <w:rPr>
          <w:i/>
          <w:iCs/>
          <w:lang w:val="en-GB"/>
        </w:rPr>
        <w:t>txtPostCode</w:t>
      </w:r>
    </w:p>
    <w:p w14:paraId="0284EF2F" w14:textId="77777777" w:rsidR="009259C2" w:rsidRPr="00BB67E1" w:rsidRDefault="009259C2" w:rsidP="009259C2">
      <w:pPr>
        <w:rPr>
          <w:lang w:val="en-GB"/>
        </w:rPr>
      </w:pPr>
    </w:p>
    <w:p w14:paraId="4CCDDCFF" w14:textId="0A12A241" w:rsidR="009259C2" w:rsidRPr="00BB67E1" w:rsidRDefault="009259C2" w:rsidP="009259C2">
      <w:pPr>
        <w:rPr>
          <w:lang w:val="en-GB"/>
        </w:rPr>
      </w:pPr>
      <w:r w:rsidRPr="00BB67E1">
        <w:rPr>
          <w:lang w:val="en-GB"/>
        </w:rPr>
        <w:t>Set up th</w:t>
      </w:r>
      <w:r w:rsidR="00965267">
        <w:rPr>
          <w:lang w:val="en-GB"/>
        </w:rPr>
        <w:t>e</w:t>
      </w:r>
      <w:r w:rsidRPr="00BB67E1">
        <w:rPr>
          <w:lang w:val="en-GB"/>
        </w:rPr>
        <w:t xml:space="preserve"> rest of the controls like so...</w:t>
      </w:r>
    </w:p>
    <w:p w14:paraId="10A3F330" w14:textId="6E26DF49" w:rsidR="009259C2" w:rsidRPr="00BB67E1" w:rsidRDefault="00535AEA" w:rsidP="009259C2">
      <w:pPr>
        <w:rPr>
          <w:lang w:val="en-GB"/>
        </w:rPr>
      </w:pPr>
      <w:r>
        <w:rPr>
          <w:noProof/>
          <w:lang w:val="en-GB"/>
        </w:rPr>
        <w:pict w14:anchorId="5615092F">
          <v:shape id="_x0000_s1053" type="#_x0000_t47" style="position:absolute;margin-left:246.6pt;margin-top:185.4pt;width:111pt;height:27pt;z-index:251669504" adj="-29754,-7120,-1168,7200,-20559,32440,-19265,36000">
            <v:stroke startarrow="block"/>
            <v:textbox style="mso-next-textbox:#_x0000_s1053">
              <w:txbxContent>
                <w:p w14:paraId="288A88DF" w14:textId="77777777" w:rsidR="00B15985" w:rsidRPr="00193163" w:rsidRDefault="00B15985" w:rsidP="009259C2">
                  <w:pPr>
                    <w:rPr>
                      <w:sz w:val="16"/>
                      <w:szCs w:val="16"/>
                    </w:rPr>
                  </w:pPr>
                  <w:r w:rsidRPr="00193163">
                    <w:rPr>
                      <w:sz w:val="16"/>
                      <w:szCs w:val="16"/>
                    </w:rPr>
                    <w:t xml:space="preserve">ID </w:t>
                  </w:r>
                  <w:r>
                    <w:rPr>
                      <w:sz w:val="16"/>
                      <w:szCs w:val="16"/>
                    </w:rPr>
                    <w:t>- btnDelete</w:t>
                  </w:r>
                </w:p>
                <w:p w14:paraId="65B1A7AE" w14:textId="77777777" w:rsidR="00B15985" w:rsidRPr="00193163" w:rsidRDefault="00B15985" w:rsidP="009259C2">
                  <w:pPr>
                    <w:rPr>
                      <w:sz w:val="16"/>
                      <w:szCs w:val="16"/>
                    </w:rPr>
                  </w:pPr>
                  <w:r w:rsidRPr="00193163">
                    <w:rPr>
                      <w:sz w:val="16"/>
                      <w:szCs w:val="16"/>
                    </w:rPr>
                    <w:t xml:space="preserve">Text </w:t>
                  </w:r>
                  <w:r>
                    <w:rPr>
                      <w:sz w:val="16"/>
                      <w:szCs w:val="16"/>
                    </w:rPr>
                    <w:t>– Delete</w:t>
                  </w:r>
                </w:p>
              </w:txbxContent>
            </v:textbox>
          </v:shape>
        </w:pict>
      </w:r>
      <w:r>
        <w:rPr>
          <w:noProof/>
          <w:lang w:val="en-GB"/>
        </w:rPr>
        <w:pict w14:anchorId="000E2D24">
          <v:shape id="_x0000_s1052" type="#_x0000_t47" style="position:absolute;margin-left:246.6pt;margin-top:149.4pt;width:111pt;height:27pt;z-index:251668480" adj="-35173,18920,-1168,7200,-20559,32440,-19265,36000">
            <v:stroke startarrow="block"/>
            <v:textbox style="mso-next-textbox:#_x0000_s1052">
              <w:txbxContent>
                <w:p w14:paraId="6B7AA1CA" w14:textId="77777777" w:rsidR="00B15985" w:rsidRPr="00193163" w:rsidRDefault="00B15985" w:rsidP="009259C2">
                  <w:pPr>
                    <w:rPr>
                      <w:sz w:val="16"/>
                      <w:szCs w:val="16"/>
                    </w:rPr>
                  </w:pPr>
                  <w:r w:rsidRPr="00193163">
                    <w:rPr>
                      <w:sz w:val="16"/>
                      <w:szCs w:val="16"/>
                    </w:rPr>
                    <w:t xml:space="preserve">ID </w:t>
                  </w:r>
                  <w:r>
                    <w:rPr>
                      <w:sz w:val="16"/>
                      <w:szCs w:val="16"/>
                    </w:rPr>
                    <w:t>- btnEdit</w:t>
                  </w:r>
                </w:p>
                <w:p w14:paraId="5A9DAB95" w14:textId="77777777" w:rsidR="00B15985" w:rsidRPr="00193163" w:rsidRDefault="00B15985" w:rsidP="009259C2">
                  <w:pPr>
                    <w:rPr>
                      <w:sz w:val="16"/>
                      <w:szCs w:val="16"/>
                    </w:rPr>
                  </w:pPr>
                  <w:r w:rsidRPr="00193163">
                    <w:rPr>
                      <w:sz w:val="16"/>
                      <w:szCs w:val="16"/>
                    </w:rPr>
                    <w:t xml:space="preserve">Text </w:t>
                  </w:r>
                  <w:r>
                    <w:rPr>
                      <w:sz w:val="16"/>
                      <w:szCs w:val="16"/>
                    </w:rPr>
                    <w:t>– Edit</w:t>
                  </w:r>
                </w:p>
              </w:txbxContent>
            </v:textbox>
            <o:callout v:ext="edit" minusy="t"/>
          </v:shape>
        </w:pict>
      </w:r>
      <w:r>
        <w:rPr>
          <w:noProof/>
          <w:lang w:val="en-GB"/>
        </w:rPr>
        <w:pict w14:anchorId="3AE6621F">
          <v:shape id="_x0000_s1051" type="#_x0000_t47" style="position:absolute;margin-left:246.6pt;margin-top:113.4pt;width:111pt;height:27pt;z-index:251667456" adj="-40456,46400,-1168,7200,-20559,32440,-19265,36000">
            <v:stroke startarrow="block"/>
            <v:textbox style="mso-next-textbox:#_x0000_s1051">
              <w:txbxContent>
                <w:p w14:paraId="6DCC4DDD" w14:textId="77777777" w:rsidR="00B15985" w:rsidRPr="00193163" w:rsidRDefault="00B15985" w:rsidP="009259C2">
                  <w:pPr>
                    <w:rPr>
                      <w:sz w:val="16"/>
                      <w:szCs w:val="16"/>
                    </w:rPr>
                  </w:pPr>
                  <w:r w:rsidRPr="00193163">
                    <w:rPr>
                      <w:sz w:val="16"/>
                      <w:szCs w:val="16"/>
                    </w:rPr>
                    <w:t xml:space="preserve">ID </w:t>
                  </w:r>
                  <w:r>
                    <w:rPr>
                      <w:sz w:val="16"/>
                      <w:szCs w:val="16"/>
                    </w:rPr>
                    <w:t>- btnAdd</w:t>
                  </w:r>
                </w:p>
                <w:p w14:paraId="51D41637" w14:textId="77777777" w:rsidR="00B15985" w:rsidRPr="00193163" w:rsidRDefault="00B15985" w:rsidP="009259C2">
                  <w:pPr>
                    <w:rPr>
                      <w:sz w:val="16"/>
                      <w:szCs w:val="16"/>
                    </w:rPr>
                  </w:pPr>
                  <w:r w:rsidRPr="00193163">
                    <w:rPr>
                      <w:sz w:val="16"/>
                      <w:szCs w:val="16"/>
                    </w:rPr>
                    <w:t xml:space="preserve">Text </w:t>
                  </w:r>
                  <w:r>
                    <w:rPr>
                      <w:sz w:val="16"/>
                      <w:szCs w:val="16"/>
                    </w:rPr>
                    <w:t>– Add</w:t>
                  </w:r>
                </w:p>
              </w:txbxContent>
            </v:textbox>
            <o:callout v:ext="edit" minusy="t"/>
          </v:shape>
        </w:pict>
      </w:r>
      <w:r>
        <w:rPr>
          <w:noProof/>
          <w:lang w:val="en-GB"/>
        </w:rPr>
        <w:pict w14:anchorId="334F00E7">
          <v:shape id="_x0000_s1050" type="#_x0000_t47" style="position:absolute;margin-left:246.6pt;margin-top:77.4pt;width:111pt;height:27pt;z-index:251666432" adj="-20325,46400,-1168,7200,-20559,32440,-19265,36000">
            <v:stroke startarrow="block"/>
            <v:textbox style="mso-next-textbox:#_x0000_s1050">
              <w:txbxContent>
                <w:p w14:paraId="50650A6E" w14:textId="77777777" w:rsidR="00B15985" w:rsidRPr="00193163" w:rsidRDefault="00B15985" w:rsidP="009259C2">
                  <w:pPr>
                    <w:rPr>
                      <w:sz w:val="16"/>
                      <w:szCs w:val="16"/>
                    </w:rPr>
                  </w:pPr>
                  <w:r w:rsidRPr="00193163">
                    <w:rPr>
                      <w:sz w:val="16"/>
                      <w:szCs w:val="16"/>
                    </w:rPr>
                    <w:t xml:space="preserve">ID </w:t>
                  </w:r>
                  <w:r>
                    <w:rPr>
                      <w:sz w:val="16"/>
                      <w:szCs w:val="16"/>
                    </w:rPr>
                    <w:t>- btnDisplayAll</w:t>
                  </w:r>
                </w:p>
                <w:p w14:paraId="4F4DFE9E" w14:textId="77777777" w:rsidR="00B15985" w:rsidRPr="00193163" w:rsidRDefault="00B15985" w:rsidP="009259C2">
                  <w:pPr>
                    <w:rPr>
                      <w:sz w:val="16"/>
                      <w:szCs w:val="16"/>
                    </w:rPr>
                  </w:pPr>
                  <w:r w:rsidRPr="00193163">
                    <w:rPr>
                      <w:sz w:val="16"/>
                      <w:szCs w:val="16"/>
                    </w:rPr>
                    <w:t xml:space="preserve">Text </w:t>
                  </w:r>
                  <w:r>
                    <w:rPr>
                      <w:sz w:val="16"/>
                      <w:szCs w:val="16"/>
                    </w:rPr>
                    <w:t>– Display All</w:t>
                  </w:r>
                </w:p>
              </w:txbxContent>
            </v:textbox>
            <o:callout v:ext="edit" minusy="t"/>
          </v:shape>
        </w:pict>
      </w:r>
      <w:r>
        <w:rPr>
          <w:noProof/>
          <w:lang w:val="en-GB"/>
        </w:rPr>
        <w:pict w14:anchorId="78E26386">
          <v:shape id="_x0000_s1049" type="#_x0000_t47" style="position:absolute;margin-left:246.6pt;margin-top:41.4pt;width:111pt;height:27pt;z-index:251665408" adj="-21240,60280,-1168,7200,-20559,32440,-19265,36000">
            <v:stroke startarrow="block"/>
            <v:textbox style="mso-next-textbox:#_x0000_s1049">
              <w:txbxContent>
                <w:p w14:paraId="7E2DD95F" w14:textId="77777777" w:rsidR="00B15985" w:rsidRPr="00193163" w:rsidRDefault="00B15985" w:rsidP="009259C2">
                  <w:pPr>
                    <w:rPr>
                      <w:sz w:val="16"/>
                      <w:szCs w:val="16"/>
                    </w:rPr>
                  </w:pPr>
                  <w:r w:rsidRPr="00193163">
                    <w:rPr>
                      <w:sz w:val="16"/>
                      <w:szCs w:val="16"/>
                    </w:rPr>
                    <w:t xml:space="preserve">ID </w:t>
                  </w:r>
                  <w:r>
                    <w:rPr>
                      <w:sz w:val="16"/>
                      <w:szCs w:val="16"/>
                    </w:rPr>
                    <w:t xml:space="preserve">- </w:t>
                  </w:r>
                  <w:r w:rsidRPr="00193163">
                    <w:rPr>
                      <w:sz w:val="16"/>
                      <w:szCs w:val="16"/>
                    </w:rPr>
                    <w:t>btnApply</w:t>
                  </w:r>
                </w:p>
                <w:p w14:paraId="3FF919E2" w14:textId="77777777" w:rsidR="00B15985" w:rsidRPr="00193163" w:rsidRDefault="00B15985" w:rsidP="009259C2">
                  <w:pPr>
                    <w:rPr>
                      <w:sz w:val="16"/>
                      <w:szCs w:val="16"/>
                    </w:rPr>
                  </w:pPr>
                  <w:r w:rsidRPr="00193163">
                    <w:rPr>
                      <w:sz w:val="16"/>
                      <w:szCs w:val="16"/>
                    </w:rPr>
                    <w:t xml:space="preserve">Text </w:t>
                  </w:r>
                  <w:r>
                    <w:rPr>
                      <w:sz w:val="16"/>
                      <w:szCs w:val="16"/>
                    </w:rPr>
                    <w:t xml:space="preserve">- </w:t>
                  </w:r>
                  <w:r w:rsidRPr="00193163">
                    <w:rPr>
                      <w:sz w:val="16"/>
                      <w:szCs w:val="16"/>
                    </w:rPr>
                    <w:t>Apply</w:t>
                  </w:r>
                </w:p>
              </w:txbxContent>
            </v:textbox>
            <o:callout v:ext="edit" minusy="t"/>
          </v:shape>
        </w:pict>
      </w:r>
      <w:r>
        <w:rPr>
          <w:noProof/>
          <w:lang w:val="en-GB"/>
        </w:rPr>
        <w:pict w14:anchorId="20110212">
          <v:shape id="_x0000_s1048" type="#_x0000_t47" style="position:absolute;margin-left:246.6pt;margin-top:5.4pt;width:111pt;height:27pt;z-index:251664384" adj="-19265,36000,-1168,7200,-20559,32440,-19265,36000">
            <v:stroke startarrow="block"/>
            <v:textbox style="mso-next-textbox:#_x0000_s1048">
              <w:txbxContent>
                <w:p w14:paraId="5262BD0E" w14:textId="77777777" w:rsidR="00B15985" w:rsidRPr="00193163" w:rsidRDefault="00B15985" w:rsidP="009259C2">
                  <w:pPr>
                    <w:rPr>
                      <w:sz w:val="16"/>
                      <w:szCs w:val="16"/>
                    </w:rPr>
                  </w:pPr>
                  <w:r w:rsidRPr="00193163">
                    <w:rPr>
                      <w:sz w:val="16"/>
                      <w:szCs w:val="16"/>
                    </w:rPr>
                    <w:t xml:space="preserve">ID </w:t>
                  </w:r>
                  <w:r>
                    <w:rPr>
                      <w:sz w:val="16"/>
                      <w:szCs w:val="16"/>
                    </w:rPr>
                    <w:t xml:space="preserve">- </w:t>
                  </w:r>
                  <w:r w:rsidRPr="00193163">
                    <w:rPr>
                      <w:sz w:val="16"/>
                      <w:szCs w:val="16"/>
                    </w:rPr>
                    <w:t>lstAddresses</w:t>
                  </w:r>
                </w:p>
              </w:txbxContent>
            </v:textbox>
            <o:callout v:ext="edit" minusy="t"/>
          </v:shape>
        </w:pict>
      </w:r>
      <w:r w:rsidR="009259C2" w:rsidRPr="00BB67E1">
        <w:rPr>
          <w:noProof/>
          <w:lang w:val="en-GB"/>
        </w:rPr>
        <w:drawing>
          <wp:inline distT="0" distB="0" distL="0" distR="0" wp14:anchorId="676D3DE3" wp14:editId="744DF7C3">
            <wp:extent cx="2613660" cy="259651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13660" cy="2596515"/>
                    </a:xfrm>
                    <a:prstGeom prst="rect">
                      <a:avLst/>
                    </a:prstGeom>
                    <a:noFill/>
                    <a:ln>
                      <a:noFill/>
                    </a:ln>
                  </pic:spPr>
                </pic:pic>
              </a:graphicData>
            </a:graphic>
          </wp:inline>
        </w:drawing>
      </w:r>
    </w:p>
    <w:p w14:paraId="7CB53606" w14:textId="77777777" w:rsidR="009259C2" w:rsidRPr="00BB67E1" w:rsidRDefault="009259C2" w:rsidP="009259C2">
      <w:pPr>
        <w:rPr>
          <w:lang w:val="en-GB"/>
        </w:rPr>
      </w:pPr>
    </w:p>
    <w:p w14:paraId="4EE69038" w14:textId="77777777" w:rsidR="009259C2" w:rsidRPr="00BB67E1" w:rsidRDefault="00535AEA" w:rsidP="009259C2">
      <w:pPr>
        <w:rPr>
          <w:lang w:val="en-GB"/>
        </w:rPr>
      </w:pPr>
      <w:r>
        <w:rPr>
          <w:noProof/>
          <w:lang w:val="en-GB"/>
        </w:rPr>
        <w:pict w14:anchorId="47891FB7">
          <v:shape id="_x0000_s1054" type="#_x0000_t47" style="position:absolute;margin-left:156.6pt;margin-top:2.4pt;width:111pt;height:27pt;z-index:251670528" adj="-26455,-59800,-1168,7200,-3045,32440,-1751,36000">
            <v:stroke startarrow="block"/>
            <v:textbox style="mso-next-textbox:#_x0000_s1054">
              <w:txbxContent>
                <w:p w14:paraId="30FBA6A4" w14:textId="77777777" w:rsidR="00B15985" w:rsidRPr="00193163" w:rsidRDefault="00B15985" w:rsidP="009259C2">
                  <w:pPr>
                    <w:rPr>
                      <w:sz w:val="16"/>
                      <w:szCs w:val="16"/>
                    </w:rPr>
                  </w:pPr>
                  <w:r w:rsidRPr="00193163">
                    <w:rPr>
                      <w:sz w:val="16"/>
                      <w:szCs w:val="16"/>
                    </w:rPr>
                    <w:t xml:space="preserve">ID </w:t>
                  </w:r>
                  <w:r>
                    <w:rPr>
                      <w:sz w:val="16"/>
                      <w:szCs w:val="16"/>
                    </w:rPr>
                    <w:t>- lblError</w:t>
                  </w:r>
                </w:p>
                <w:p w14:paraId="4134B247" w14:textId="77777777" w:rsidR="00B15985" w:rsidRPr="00193163" w:rsidRDefault="00B15985" w:rsidP="009259C2">
                  <w:pPr>
                    <w:rPr>
                      <w:sz w:val="16"/>
                      <w:szCs w:val="16"/>
                    </w:rPr>
                  </w:pPr>
                  <w:r w:rsidRPr="00193163">
                    <w:rPr>
                      <w:sz w:val="16"/>
                      <w:szCs w:val="16"/>
                    </w:rPr>
                    <w:t xml:space="preserve">Text </w:t>
                  </w:r>
                  <w:r>
                    <w:rPr>
                      <w:sz w:val="16"/>
                      <w:szCs w:val="16"/>
                    </w:rPr>
                    <w:t>– {blank}</w:t>
                  </w:r>
                </w:p>
              </w:txbxContent>
            </v:textbox>
          </v:shape>
        </w:pict>
      </w:r>
    </w:p>
    <w:p w14:paraId="7E37A0E9" w14:textId="77777777" w:rsidR="009259C2" w:rsidRPr="00BB67E1" w:rsidRDefault="009259C2" w:rsidP="009259C2">
      <w:pPr>
        <w:rPr>
          <w:lang w:val="en-GB"/>
        </w:rPr>
      </w:pPr>
    </w:p>
    <w:p w14:paraId="3725126A" w14:textId="77777777" w:rsidR="009259C2" w:rsidRPr="00BB67E1" w:rsidRDefault="009259C2" w:rsidP="009259C2">
      <w:pPr>
        <w:rPr>
          <w:lang w:val="en-GB"/>
        </w:rPr>
      </w:pPr>
    </w:p>
    <w:p w14:paraId="24404B72" w14:textId="77777777" w:rsidR="009259C2" w:rsidRPr="00BB67E1" w:rsidRDefault="009259C2" w:rsidP="009259C2">
      <w:pPr>
        <w:rPr>
          <w:lang w:val="en-GB"/>
        </w:rPr>
      </w:pPr>
      <w:r w:rsidRPr="00BB67E1">
        <w:rPr>
          <w:lang w:val="en-GB"/>
        </w:rPr>
        <w:t>Notice how you used camel case in the above examples.</w:t>
      </w:r>
    </w:p>
    <w:p w14:paraId="44569E51" w14:textId="77777777" w:rsidR="009259C2" w:rsidRPr="00BB67E1" w:rsidRDefault="009259C2" w:rsidP="009259C2">
      <w:pPr>
        <w:rPr>
          <w:lang w:val="en-GB"/>
        </w:rPr>
      </w:pPr>
      <w:r w:rsidRPr="00BB67E1">
        <w:rPr>
          <w:lang w:val="en-GB"/>
        </w:rPr>
        <w:t>e.g. btnEdit NOT btnedit</w:t>
      </w:r>
    </w:p>
    <w:p w14:paraId="4A047120" w14:textId="77777777" w:rsidR="009259C2" w:rsidRPr="00BB67E1" w:rsidRDefault="009259C2" w:rsidP="009259C2">
      <w:pPr>
        <w:rPr>
          <w:lang w:val="en-GB"/>
        </w:rPr>
      </w:pPr>
    </w:p>
    <w:p w14:paraId="2774C174" w14:textId="77777777" w:rsidR="009259C2" w:rsidRPr="00BB67E1" w:rsidRDefault="009259C2" w:rsidP="009259C2">
      <w:pPr>
        <w:rPr>
          <w:lang w:val="en-GB"/>
        </w:rPr>
      </w:pPr>
      <w:r w:rsidRPr="00BB67E1">
        <w:rPr>
          <w:lang w:val="en-GB"/>
        </w:rPr>
        <w:t>Also notice that you typically set two properties.</w:t>
      </w:r>
    </w:p>
    <w:p w14:paraId="452E370A" w14:textId="77777777" w:rsidR="009259C2" w:rsidRPr="00BB67E1" w:rsidRDefault="009259C2" w:rsidP="009259C2">
      <w:pPr>
        <w:rPr>
          <w:lang w:val="en-GB"/>
        </w:rPr>
      </w:pPr>
    </w:p>
    <w:p w14:paraId="19024171" w14:textId="77777777" w:rsidR="009259C2" w:rsidRPr="00BB67E1" w:rsidRDefault="009259C2" w:rsidP="009259C2">
      <w:pPr>
        <w:rPr>
          <w:lang w:val="en-GB"/>
        </w:rPr>
      </w:pPr>
      <w:r w:rsidRPr="00BB67E1">
        <w:rPr>
          <w:b/>
          <w:lang w:val="en-GB"/>
        </w:rPr>
        <w:t>Text -</w:t>
      </w:r>
      <w:r w:rsidRPr="00BB67E1">
        <w:rPr>
          <w:lang w:val="en-GB"/>
        </w:rPr>
        <w:t xml:space="preserve"> Which is the text displayed to the user.  It is better that buttons say things such as “Go” on them rather than “Button”!</w:t>
      </w:r>
    </w:p>
    <w:p w14:paraId="0695587B" w14:textId="77777777" w:rsidR="009259C2" w:rsidRPr="00BB67E1" w:rsidRDefault="009259C2" w:rsidP="009259C2">
      <w:pPr>
        <w:rPr>
          <w:lang w:val="en-GB"/>
        </w:rPr>
      </w:pPr>
    </w:p>
    <w:p w14:paraId="2A7024A7" w14:textId="77777777" w:rsidR="009259C2" w:rsidRPr="00BB67E1" w:rsidRDefault="009259C2" w:rsidP="009259C2">
      <w:pPr>
        <w:rPr>
          <w:lang w:val="en-GB"/>
        </w:rPr>
      </w:pPr>
      <w:r w:rsidRPr="00BB67E1">
        <w:rPr>
          <w:b/>
          <w:lang w:val="en-GB"/>
        </w:rPr>
        <w:t>ID</w:t>
      </w:r>
      <w:r w:rsidRPr="00BB67E1">
        <w:rPr>
          <w:lang w:val="en-GB"/>
        </w:rPr>
        <w:t xml:space="preserve"> - The ID is the name given to the specific control so that when it comes to writing code we know which control we are referring to.</w:t>
      </w:r>
    </w:p>
    <w:p w14:paraId="2B3AD676" w14:textId="77777777" w:rsidR="009259C2" w:rsidRPr="00BB67E1" w:rsidRDefault="009259C2" w:rsidP="009259C2">
      <w:pPr>
        <w:rPr>
          <w:lang w:val="en-GB"/>
        </w:rPr>
      </w:pPr>
      <w:r w:rsidRPr="00BB67E1">
        <w:rPr>
          <w:lang w:val="en-GB"/>
        </w:rPr>
        <w:br w:type="page"/>
      </w:r>
    </w:p>
    <w:p w14:paraId="0B4244C3" w14:textId="77777777" w:rsidR="009259C2" w:rsidRPr="00BB67E1" w:rsidRDefault="009259C2" w:rsidP="009259C2">
      <w:pPr>
        <w:rPr>
          <w:lang w:val="en-GB"/>
        </w:rPr>
      </w:pPr>
      <w:r w:rsidRPr="00BB67E1">
        <w:rPr>
          <w:lang w:val="en-GB"/>
        </w:rPr>
        <w:lastRenderedPageBreak/>
        <w:t>Notice that there is a specified format for the ID.</w:t>
      </w:r>
    </w:p>
    <w:p w14:paraId="31F5F0D5" w14:textId="4DDCB2AD" w:rsidR="009259C2" w:rsidRPr="00BB67E1" w:rsidRDefault="009259C2" w:rsidP="009259C2">
      <w:pPr>
        <w:rPr>
          <w:lang w:val="en-GB"/>
        </w:rPr>
      </w:pPr>
      <w:r w:rsidRPr="00BB67E1">
        <w:rPr>
          <w:lang w:val="en-GB"/>
        </w:rPr>
        <w:t xml:space="preserve">The </w:t>
      </w:r>
      <w:r w:rsidR="00965267" w:rsidRPr="00BB67E1">
        <w:rPr>
          <w:lang w:val="en-GB"/>
        </w:rPr>
        <w:t>three-letter</w:t>
      </w:r>
      <w:r w:rsidRPr="00BB67E1">
        <w:rPr>
          <w:lang w:val="en-GB"/>
        </w:rPr>
        <w:t xml:space="preserve"> prefix,</w:t>
      </w:r>
    </w:p>
    <w:p w14:paraId="78ACFBDF" w14:textId="77777777" w:rsidR="009259C2" w:rsidRPr="00BB67E1" w:rsidRDefault="009259C2" w:rsidP="009259C2">
      <w:pPr>
        <w:rPr>
          <w:lang w:val="en-GB"/>
        </w:rPr>
      </w:pPr>
      <w:r w:rsidRPr="00BB67E1">
        <w:rPr>
          <w:lang w:val="en-GB"/>
        </w:rPr>
        <w:t xml:space="preserve">btn </w:t>
      </w:r>
      <w:r w:rsidRPr="00BB67E1">
        <w:rPr>
          <w:lang w:val="en-GB"/>
        </w:rPr>
        <w:tab/>
        <w:t xml:space="preserve">for </w:t>
      </w:r>
      <w:r w:rsidRPr="00BB67E1">
        <w:rPr>
          <w:lang w:val="en-GB"/>
        </w:rPr>
        <w:tab/>
        <w:t>Buttons</w:t>
      </w:r>
    </w:p>
    <w:p w14:paraId="1F478B02" w14:textId="77777777" w:rsidR="009259C2" w:rsidRPr="00BB67E1" w:rsidRDefault="009259C2" w:rsidP="009259C2">
      <w:pPr>
        <w:rPr>
          <w:lang w:val="en-GB"/>
        </w:rPr>
      </w:pPr>
      <w:r w:rsidRPr="00BB67E1">
        <w:rPr>
          <w:lang w:val="en-GB"/>
        </w:rPr>
        <w:t xml:space="preserve">txt </w:t>
      </w:r>
      <w:r w:rsidRPr="00BB67E1">
        <w:rPr>
          <w:lang w:val="en-GB"/>
        </w:rPr>
        <w:tab/>
        <w:t xml:space="preserve">for </w:t>
      </w:r>
      <w:r w:rsidRPr="00BB67E1">
        <w:rPr>
          <w:lang w:val="en-GB"/>
        </w:rPr>
        <w:tab/>
        <w:t>Text Boxes</w:t>
      </w:r>
    </w:p>
    <w:p w14:paraId="16AC7BE9" w14:textId="77777777" w:rsidR="009259C2" w:rsidRPr="00BB67E1" w:rsidRDefault="009259C2" w:rsidP="009259C2">
      <w:pPr>
        <w:rPr>
          <w:lang w:val="en-GB"/>
        </w:rPr>
      </w:pPr>
      <w:r w:rsidRPr="00BB67E1">
        <w:rPr>
          <w:lang w:val="en-GB"/>
        </w:rPr>
        <w:t xml:space="preserve">lbl </w:t>
      </w:r>
      <w:r w:rsidRPr="00BB67E1">
        <w:rPr>
          <w:lang w:val="en-GB"/>
        </w:rPr>
        <w:tab/>
        <w:t xml:space="preserve">for </w:t>
      </w:r>
      <w:r w:rsidRPr="00BB67E1">
        <w:rPr>
          <w:lang w:val="en-GB"/>
        </w:rPr>
        <w:tab/>
        <w:t>Labels</w:t>
      </w:r>
    </w:p>
    <w:p w14:paraId="721A4540" w14:textId="77777777" w:rsidR="009259C2" w:rsidRPr="00BB67E1" w:rsidRDefault="009259C2" w:rsidP="009259C2">
      <w:pPr>
        <w:rPr>
          <w:lang w:val="en-GB"/>
        </w:rPr>
      </w:pPr>
      <w:r w:rsidRPr="00BB67E1">
        <w:rPr>
          <w:lang w:val="en-GB"/>
        </w:rPr>
        <w:t>lst</w:t>
      </w:r>
      <w:r w:rsidRPr="00BB67E1">
        <w:rPr>
          <w:lang w:val="en-GB"/>
        </w:rPr>
        <w:tab/>
        <w:t xml:space="preserve">for </w:t>
      </w:r>
      <w:r w:rsidRPr="00BB67E1">
        <w:rPr>
          <w:lang w:val="en-GB"/>
        </w:rPr>
        <w:tab/>
        <w:t>List Boxes</w:t>
      </w:r>
    </w:p>
    <w:p w14:paraId="74DF9D83" w14:textId="77777777" w:rsidR="009259C2" w:rsidRPr="00BB67E1" w:rsidRDefault="009259C2" w:rsidP="009259C2">
      <w:pPr>
        <w:rPr>
          <w:lang w:val="en-GB"/>
        </w:rPr>
      </w:pPr>
    </w:p>
    <w:p w14:paraId="41AA8EC5" w14:textId="77777777" w:rsidR="009259C2" w:rsidRPr="00BB67E1" w:rsidRDefault="009259C2" w:rsidP="009259C2">
      <w:pPr>
        <w:rPr>
          <w:lang w:val="en-GB"/>
        </w:rPr>
      </w:pPr>
      <w:r w:rsidRPr="00BB67E1">
        <w:rPr>
          <w:lang w:val="en-GB"/>
        </w:rPr>
        <w:t>Then a suffix that tells us about the control.</w:t>
      </w:r>
    </w:p>
    <w:p w14:paraId="2E85B206" w14:textId="77777777" w:rsidR="009259C2" w:rsidRPr="00BB67E1" w:rsidRDefault="009259C2" w:rsidP="009259C2">
      <w:pPr>
        <w:rPr>
          <w:lang w:val="en-GB"/>
        </w:rPr>
      </w:pPr>
      <w:r w:rsidRPr="00BB67E1">
        <w:rPr>
          <w:lang w:val="en-GB"/>
        </w:rPr>
        <w:t>This is called a naming convention and helps to make our lives easier as programmers.  The computer doesn’t care what naming convention we use or even if we use one at all!</w:t>
      </w:r>
    </w:p>
    <w:p w14:paraId="5A0B679F" w14:textId="77777777" w:rsidR="009259C2" w:rsidRPr="00BB67E1" w:rsidRDefault="009259C2" w:rsidP="009259C2">
      <w:pPr>
        <w:pStyle w:val="Heading2"/>
        <w:rPr>
          <w:lang w:val="en-GB"/>
        </w:rPr>
      </w:pPr>
      <w:bookmarkStart w:id="35" w:name="_Toc58494627"/>
      <w:r w:rsidRPr="00BB67E1">
        <w:rPr>
          <w:lang w:val="en-GB"/>
        </w:rPr>
        <w:t>Adding a Second Form for Delete</w:t>
      </w:r>
      <w:bookmarkEnd w:id="35"/>
    </w:p>
    <w:p w14:paraId="5FFE3F4C" w14:textId="77777777" w:rsidR="009259C2" w:rsidRPr="00BB67E1" w:rsidRDefault="009259C2" w:rsidP="009259C2">
      <w:pPr>
        <w:rPr>
          <w:lang w:val="en-GB"/>
        </w:rPr>
      </w:pPr>
      <w:r w:rsidRPr="00BB67E1">
        <w:rPr>
          <w:lang w:val="en-GB"/>
        </w:rPr>
        <w:t>Before we add any code to the application we shall add a second page for the delete functionality.</w:t>
      </w:r>
    </w:p>
    <w:p w14:paraId="22530AFA" w14:textId="77777777" w:rsidR="009259C2" w:rsidRPr="00BB67E1" w:rsidRDefault="009259C2" w:rsidP="009259C2">
      <w:pPr>
        <w:rPr>
          <w:lang w:val="en-GB"/>
        </w:rPr>
      </w:pPr>
      <w:r w:rsidRPr="00BB67E1">
        <w:rPr>
          <w:lang w:val="en-GB"/>
        </w:rPr>
        <w:t>Add a new web form as above but this time change the name of the page to Delete.aspx...</w:t>
      </w:r>
    </w:p>
    <w:p w14:paraId="29866A3A" w14:textId="1F4C24AB" w:rsidR="009259C2" w:rsidRPr="00BB67E1" w:rsidRDefault="00535AEA" w:rsidP="009259C2">
      <w:pPr>
        <w:rPr>
          <w:lang w:val="en-GB"/>
        </w:rPr>
      </w:pPr>
      <w:r>
        <w:rPr>
          <w:noProof/>
          <w:lang w:val="en-GB"/>
        </w:rPr>
        <w:pict w14:anchorId="72928BA4">
          <v:shape id="_x0000_s1059" type="#_x0000_t32" style="position:absolute;margin-left:97.95pt;margin-top:221.4pt;width:236.1pt;height:34.15pt;flip:x;z-index:251675648" o:connectortype="straight">
            <v:stroke endarrow="block"/>
          </v:shape>
        </w:pict>
      </w:r>
      <w:r w:rsidR="009259C2" w:rsidRPr="00BB67E1">
        <w:rPr>
          <w:noProof/>
          <w:lang w:val="en-GB"/>
        </w:rPr>
        <w:drawing>
          <wp:inline distT="0" distB="0" distL="0" distR="0" wp14:anchorId="64EC09A0" wp14:editId="1CFFE049">
            <wp:extent cx="5270500" cy="366649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70500" cy="3666490"/>
                    </a:xfrm>
                    <a:prstGeom prst="rect">
                      <a:avLst/>
                    </a:prstGeom>
                    <a:noFill/>
                    <a:ln>
                      <a:noFill/>
                    </a:ln>
                  </pic:spPr>
                </pic:pic>
              </a:graphicData>
            </a:graphic>
          </wp:inline>
        </w:drawing>
      </w:r>
    </w:p>
    <w:p w14:paraId="24A5FB87" w14:textId="77777777" w:rsidR="009259C2" w:rsidRPr="00BB67E1" w:rsidRDefault="009259C2" w:rsidP="009259C2">
      <w:pPr>
        <w:rPr>
          <w:lang w:val="en-GB"/>
        </w:rPr>
      </w:pPr>
    </w:p>
    <w:p w14:paraId="0EAF3653" w14:textId="77777777" w:rsidR="009259C2" w:rsidRPr="00BB67E1" w:rsidRDefault="009259C2" w:rsidP="009259C2">
      <w:pPr>
        <w:rPr>
          <w:lang w:val="en-GB"/>
        </w:rPr>
      </w:pPr>
      <w:r w:rsidRPr="00BB67E1">
        <w:rPr>
          <w:lang w:val="en-GB"/>
        </w:rPr>
        <w:lastRenderedPageBreak/>
        <w:t>Set up the page like so...</w:t>
      </w:r>
    </w:p>
    <w:p w14:paraId="5A63D51C" w14:textId="2360887F" w:rsidR="009259C2" w:rsidRPr="00BB67E1" w:rsidRDefault="009259C2" w:rsidP="009259C2">
      <w:pPr>
        <w:rPr>
          <w:lang w:val="en-GB"/>
        </w:rPr>
      </w:pPr>
      <w:r w:rsidRPr="00BB67E1">
        <w:rPr>
          <w:noProof/>
          <w:lang w:val="en-GB"/>
        </w:rPr>
        <w:drawing>
          <wp:inline distT="0" distB="0" distL="0" distR="0" wp14:anchorId="4E3A2900" wp14:editId="60C93E1B">
            <wp:extent cx="2898775" cy="230314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98775" cy="2303145"/>
                    </a:xfrm>
                    <a:prstGeom prst="rect">
                      <a:avLst/>
                    </a:prstGeom>
                    <a:noFill/>
                    <a:ln>
                      <a:noFill/>
                    </a:ln>
                  </pic:spPr>
                </pic:pic>
              </a:graphicData>
            </a:graphic>
          </wp:inline>
        </w:drawing>
      </w:r>
    </w:p>
    <w:p w14:paraId="0F42626C" w14:textId="77777777" w:rsidR="009259C2" w:rsidRPr="00BB67E1" w:rsidRDefault="009259C2" w:rsidP="009259C2">
      <w:pPr>
        <w:rPr>
          <w:lang w:val="en-GB"/>
        </w:rPr>
      </w:pPr>
      <w:r w:rsidRPr="00BB67E1">
        <w:rPr>
          <w:lang w:val="en-GB"/>
        </w:rPr>
        <w:t>Make sure you select suitable names for your controls.</w:t>
      </w:r>
    </w:p>
    <w:p w14:paraId="58D66D5C" w14:textId="77777777" w:rsidR="009259C2" w:rsidRPr="00BB67E1" w:rsidRDefault="009259C2" w:rsidP="009259C2">
      <w:pPr>
        <w:rPr>
          <w:lang w:val="en-GB"/>
        </w:rPr>
      </w:pPr>
      <w:r w:rsidRPr="00BB67E1">
        <w:rPr>
          <w:lang w:val="en-GB"/>
        </w:rPr>
        <w:t>Once done you should have two web pages in your presentation layer like so...</w:t>
      </w:r>
    </w:p>
    <w:p w14:paraId="496EB79D" w14:textId="227A6C4C" w:rsidR="009259C2" w:rsidRPr="00BB67E1" w:rsidRDefault="009259C2" w:rsidP="009259C2">
      <w:pPr>
        <w:rPr>
          <w:lang w:val="en-GB"/>
        </w:rPr>
      </w:pPr>
      <w:r w:rsidRPr="00BB67E1">
        <w:rPr>
          <w:noProof/>
          <w:lang w:val="en-GB"/>
        </w:rPr>
        <w:drawing>
          <wp:inline distT="0" distB="0" distL="0" distR="0" wp14:anchorId="2843B1BA" wp14:editId="1826C5AE">
            <wp:extent cx="3407410" cy="18808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07410" cy="1880870"/>
                    </a:xfrm>
                    <a:prstGeom prst="rect">
                      <a:avLst/>
                    </a:prstGeom>
                    <a:noFill/>
                    <a:ln>
                      <a:noFill/>
                    </a:ln>
                  </pic:spPr>
                </pic:pic>
              </a:graphicData>
            </a:graphic>
          </wp:inline>
        </w:drawing>
      </w:r>
    </w:p>
    <w:p w14:paraId="3786E431" w14:textId="77777777" w:rsidR="009259C2" w:rsidRPr="00BB67E1" w:rsidRDefault="009259C2" w:rsidP="009259C2">
      <w:pPr>
        <w:rPr>
          <w:lang w:val="en-GB"/>
        </w:rPr>
      </w:pPr>
    </w:p>
    <w:p w14:paraId="4CED03B1" w14:textId="77777777" w:rsidR="009259C2" w:rsidRPr="00BB67E1" w:rsidRDefault="009259C2" w:rsidP="009259C2">
      <w:pPr>
        <w:rPr>
          <w:lang w:val="en-GB"/>
        </w:rPr>
      </w:pPr>
      <w:r w:rsidRPr="00BB67E1">
        <w:rPr>
          <w:lang w:val="en-GB"/>
        </w:rPr>
        <w:t>What we are going to do now is add some code allowing us to navigate between the pages.</w:t>
      </w:r>
    </w:p>
    <w:p w14:paraId="3BB3799D" w14:textId="77777777" w:rsidR="009259C2" w:rsidRPr="00BB67E1" w:rsidRDefault="009259C2" w:rsidP="009259C2">
      <w:pPr>
        <w:pStyle w:val="Heading2"/>
        <w:rPr>
          <w:rFonts w:ascii="Verdana" w:hAnsi="Verdana"/>
          <w:lang w:val="en-GB"/>
        </w:rPr>
      </w:pPr>
      <w:bookmarkStart w:id="36" w:name="_Toc176659323"/>
      <w:bookmarkStart w:id="37" w:name="_Toc301778474"/>
      <w:bookmarkStart w:id="38" w:name="_Toc58494628"/>
      <w:r w:rsidRPr="00BB67E1">
        <w:rPr>
          <w:rFonts w:ascii="Verdana" w:hAnsi="Verdana"/>
          <w:lang w:val="en-GB"/>
        </w:rPr>
        <w:t>Adding Code</w:t>
      </w:r>
      <w:bookmarkEnd w:id="36"/>
      <w:bookmarkEnd w:id="37"/>
      <w:r w:rsidRPr="00BB67E1">
        <w:rPr>
          <w:rFonts w:ascii="Verdana" w:hAnsi="Verdana"/>
          <w:lang w:val="en-GB"/>
        </w:rPr>
        <w:t xml:space="preserve"> – Event Driven Programming</w:t>
      </w:r>
      <w:bookmarkEnd w:id="38"/>
    </w:p>
    <w:p w14:paraId="03A25289" w14:textId="77777777" w:rsidR="009259C2" w:rsidRPr="00BB67E1" w:rsidRDefault="009259C2" w:rsidP="009259C2">
      <w:pPr>
        <w:rPr>
          <w:lang w:val="en-GB"/>
        </w:rPr>
      </w:pPr>
      <w:r w:rsidRPr="00BB67E1">
        <w:rPr>
          <w:lang w:val="en-GB"/>
        </w:rPr>
        <w:t>Web Forms use an event driven model.  This means that when an event happens to the form or a control on the form a function is triggered to process that event.</w:t>
      </w:r>
    </w:p>
    <w:p w14:paraId="44099202" w14:textId="77777777" w:rsidR="009259C2" w:rsidRPr="00BB67E1" w:rsidRDefault="009259C2" w:rsidP="009259C2">
      <w:pPr>
        <w:rPr>
          <w:lang w:val="en-GB"/>
        </w:rPr>
      </w:pPr>
      <w:r w:rsidRPr="00BB67E1">
        <w:rPr>
          <w:lang w:val="en-GB"/>
        </w:rPr>
        <w:t>One common event is called the click event and the code that handles the event is called the click event handler.</w:t>
      </w:r>
    </w:p>
    <w:p w14:paraId="4B205043" w14:textId="77777777" w:rsidR="009259C2" w:rsidRPr="00BB67E1" w:rsidRDefault="009259C2" w:rsidP="009259C2">
      <w:pPr>
        <w:rPr>
          <w:lang w:val="en-GB"/>
        </w:rPr>
      </w:pPr>
      <w:r w:rsidRPr="00BB67E1">
        <w:rPr>
          <w:lang w:val="en-GB"/>
        </w:rPr>
        <w:t>From the page Default.aspx</w:t>
      </w:r>
    </w:p>
    <w:p w14:paraId="62B93734" w14:textId="5CC4DACB" w:rsidR="009259C2" w:rsidRPr="00BB67E1" w:rsidRDefault="00535AEA" w:rsidP="009259C2">
      <w:pPr>
        <w:rPr>
          <w:lang w:val="en-GB"/>
        </w:rPr>
      </w:pPr>
      <w:r>
        <w:rPr>
          <w:noProof/>
          <w:lang w:val="en-GB"/>
        </w:rPr>
        <w:lastRenderedPageBreak/>
        <w:pict w14:anchorId="7B03FC73">
          <v:line id="_x0000_s1055" style="position:absolute;flip:x;z-index:251671552" from="174.6pt,293.4pt" to="273.6pt,311.4pt">
            <v:stroke endarrow="block"/>
          </v:line>
        </w:pict>
      </w:r>
      <w:r w:rsidR="009259C2" w:rsidRPr="00BB67E1">
        <w:rPr>
          <w:noProof/>
          <w:lang w:val="en-GB"/>
        </w:rPr>
        <w:drawing>
          <wp:inline distT="0" distB="0" distL="0" distR="0" wp14:anchorId="48060669" wp14:editId="2A38B6AD">
            <wp:extent cx="4848225" cy="463232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48225" cy="4632325"/>
                    </a:xfrm>
                    <a:prstGeom prst="rect">
                      <a:avLst/>
                    </a:prstGeom>
                    <a:noFill/>
                    <a:ln>
                      <a:noFill/>
                    </a:ln>
                  </pic:spPr>
                </pic:pic>
              </a:graphicData>
            </a:graphic>
          </wp:inline>
        </w:drawing>
      </w:r>
    </w:p>
    <w:p w14:paraId="507427A6" w14:textId="77777777" w:rsidR="009259C2" w:rsidRPr="00BB67E1" w:rsidRDefault="009259C2" w:rsidP="009259C2">
      <w:pPr>
        <w:rPr>
          <w:lang w:val="en-GB"/>
        </w:rPr>
      </w:pPr>
      <w:r w:rsidRPr="00BB67E1">
        <w:rPr>
          <w:u w:val="single"/>
          <w:lang w:val="en-GB"/>
        </w:rPr>
        <w:t>Double click on the delete button</w:t>
      </w:r>
      <w:r w:rsidRPr="00BB67E1">
        <w:rPr>
          <w:lang w:val="en-GB"/>
        </w:rPr>
        <w:t>, doing this will allow you to enter some code into the function for that button so that it does something when it is clicked.</w:t>
      </w:r>
    </w:p>
    <w:p w14:paraId="1A31E225" w14:textId="77777777" w:rsidR="009259C2" w:rsidRPr="00BB67E1" w:rsidRDefault="009259C2" w:rsidP="009259C2">
      <w:pPr>
        <w:rPr>
          <w:lang w:val="en-GB"/>
        </w:rPr>
      </w:pPr>
      <w:r w:rsidRPr="00BB67E1">
        <w:rPr>
          <w:lang w:val="en-GB"/>
        </w:rPr>
        <w:t>You should see the following...</w:t>
      </w:r>
    </w:p>
    <w:p w14:paraId="06BD6AC1" w14:textId="77777777" w:rsidR="009259C2" w:rsidRPr="00BB67E1" w:rsidRDefault="009259C2" w:rsidP="009259C2">
      <w:pPr>
        <w:rPr>
          <w:lang w:val="en-GB"/>
        </w:rPr>
      </w:pPr>
    </w:p>
    <w:p w14:paraId="2BB52244" w14:textId="485EBA84" w:rsidR="009259C2" w:rsidRPr="00BB67E1" w:rsidRDefault="009259C2" w:rsidP="009259C2">
      <w:pPr>
        <w:rPr>
          <w:lang w:val="en-GB"/>
        </w:rPr>
      </w:pPr>
      <w:r w:rsidRPr="00BB67E1">
        <w:rPr>
          <w:noProof/>
          <w:lang w:val="en-GB"/>
        </w:rPr>
        <w:lastRenderedPageBreak/>
        <w:drawing>
          <wp:inline distT="0" distB="0" distL="0" distR="0" wp14:anchorId="2A30BBD1" wp14:editId="28AB22B1">
            <wp:extent cx="5270500" cy="312293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70500" cy="3122930"/>
                    </a:xfrm>
                    <a:prstGeom prst="rect">
                      <a:avLst/>
                    </a:prstGeom>
                    <a:noFill/>
                    <a:ln>
                      <a:noFill/>
                    </a:ln>
                  </pic:spPr>
                </pic:pic>
              </a:graphicData>
            </a:graphic>
          </wp:inline>
        </w:drawing>
      </w:r>
    </w:p>
    <w:p w14:paraId="5EF04E5D" w14:textId="77777777" w:rsidR="009259C2" w:rsidRPr="00BB67E1" w:rsidRDefault="009259C2" w:rsidP="009259C2">
      <w:pPr>
        <w:rPr>
          <w:lang w:val="en-GB"/>
        </w:rPr>
      </w:pPr>
    </w:p>
    <w:p w14:paraId="43FB2073" w14:textId="77777777" w:rsidR="009259C2" w:rsidRPr="00BB67E1" w:rsidRDefault="009259C2" w:rsidP="009259C2">
      <w:pPr>
        <w:rPr>
          <w:lang w:val="en-GB"/>
        </w:rPr>
      </w:pPr>
      <w:r w:rsidRPr="00BB67E1">
        <w:rPr>
          <w:lang w:val="en-GB"/>
        </w:rPr>
        <w:t>This is where the code that drives the interface for this web form will go.  Much of the structure is generated automatically so it is best not to change this at all.</w:t>
      </w:r>
    </w:p>
    <w:p w14:paraId="11C00E4D" w14:textId="77777777" w:rsidR="009259C2" w:rsidRPr="00BB67E1" w:rsidRDefault="009259C2" w:rsidP="009259C2">
      <w:pPr>
        <w:rPr>
          <w:lang w:val="en-GB"/>
        </w:rPr>
      </w:pPr>
      <w:r w:rsidRPr="00BB67E1">
        <w:rPr>
          <w:lang w:val="en-GB"/>
        </w:rPr>
        <w:t>The cursor will land at the place where your code needs to go...</w:t>
      </w:r>
    </w:p>
    <w:p w14:paraId="0FF14BF5" w14:textId="77777777" w:rsidR="009259C2" w:rsidRPr="00BB67E1" w:rsidRDefault="009259C2" w:rsidP="009259C2">
      <w:pPr>
        <w:rPr>
          <w:lang w:val="en-GB"/>
        </w:rPr>
      </w:pPr>
    </w:p>
    <w:p w14:paraId="36FBC162" w14:textId="6FE23BCF" w:rsidR="009259C2" w:rsidRPr="00BB67E1" w:rsidRDefault="00535AEA" w:rsidP="009259C2">
      <w:pPr>
        <w:rPr>
          <w:lang w:val="en-GB"/>
        </w:rPr>
      </w:pPr>
      <w:r>
        <w:rPr>
          <w:noProof/>
          <w:lang w:val="en-GB"/>
        </w:rPr>
        <w:pict w14:anchorId="62F8BAF1">
          <v:line id="_x0000_s1056" style="position:absolute;flip:x;z-index:251672576" from="39.6pt,5.3pt" to="246.6pt,32.3pt">
            <v:stroke endarrow="block"/>
          </v:line>
        </w:pict>
      </w:r>
      <w:r w:rsidR="009259C2" w:rsidRPr="00BB67E1">
        <w:rPr>
          <w:noProof/>
          <w:lang w:val="en-GB"/>
        </w:rPr>
        <w:drawing>
          <wp:inline distT="0" distB="0" distL="0" distR="0" wp14:anchorId="2AA21A51" wp14:editId="28D78A52">
            <wp:extent cx="4761865" cy="75057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61865" cy="750570"/>
                    </a:xfrm>
                    <a:prstGeom prst="rect">
                      <a:avLst/>
                    </a:prstGeom>
                    <a:noFill/>
                    <a:ln>
                      <a:noFill/>
                    </a:ln>
                  </pic:spPr>
                </pic:pic>
              </a:graphicData>
            </a:graphic>
          </wp:inline>
        </w:drawing>
      </w:r>
    </w:p>
    <w:p w14:paraId="73369C19" w14:textId="77777777" w:rsidR="009259C2" w:rsidRPr="00BB67E1" w:rsidRDefault="009259C2" w:rsidP="009259C2">
      <w:pPr>
        <w:rPr>
          <w:lang w:val="en-GB"/>
        </w:rPr>
      </w:pPr>
    </w:p>
    <w:p w14:paraId="110F6093" w14:textId="77777777" w:rsidR="009259C2" w:rsidRPr="00BB67E1" w:rsidRDefault="009259C2" w:rsidP="009259C2">
      <w:pPr>
        <w:rPr>
          <w:lang w:val="en-GB"/>
        </w:rPr>
      </w:pPr>
      <w:r w:rsidRPr="00BB67E1">
        <w:rPr>
          <w:lang w:val="en-GB"/>
        </w:rPr>
        <w:t>DO NOT DELETE ANY OF THE DEFAULT CODE CREATED FOR YOU!</w:t>
      </w:r>
    </w:p>
    <w:p w14:paraId="15F893B0" w14:textId="77777777" w:rsidR="009259C2" w:rsidRPr="00BB67E1" w:rsidRDefault="009259C2" w:rsidP="009259C2">
      <w:pPr>
        <w:rPr>
          <w:lang w:val="en-GB"/>
        </w:rPr>
      </w:pPr>
    </w:p>
    <w:p w14:paraId="7C4687D2" w14:textId="77777777" w:rsidR="009259C2" w:rsidRPr="00BB67E1" w:rsidRDefault="009259C2" w:rsidP="009259C2">
      <w:pPr>
        <w:rPr>
          <w:lang w:val="en-GB"/>
        </w:rPr>
      </w:pPr>
      <w:r w:rsidRPr="00BB67E1">
        <w:rPr>
          <w:lang w:val="en-GB"/>
        </w:rPr>
        <w:t>Modify the code as follows...</w:t>
      </w:r>
    </w:p>
    <w:p w14:paraId="73DCF69A" w14:textId="5E05F11C" w:rsidR="009259C2" w:rsidRPr="00BB67E1" w:rsidRDefault="009259C2" w:rsidP="009259C2">
      <w:pPr>
        <w:rPr>
          <w:lang w:val="en-GB"/>
        </w:rPr>
      </w:pPr>
      <w:r w:rsidRPr="00BB67E1">
        <w:rPr>
          <w:noProof/>
          <w:lang w:val="en-GB"/>
        </w:rPr>
        <w:lastRenderedPageBreak/>
        <w:drawing>
          <wp:inline distT="0" distB="0" distL="0" distR="0" wp14:anchorId="27D863A7" wp14:editId="6F81B4E7">
            <wp:extent cx="5270500" cy="16649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70500" cy="1664970"/>
                    </a:xfrm>
                    <a:prstGeom prst="rect">
                      <a:avLst/>
                    </a:prstGeom>
                    <a:noFill/>
                    <a:ln>
                      <a:noFill/>
                    </a:ln>
                  </pic:spPr>
                </pic:pic>
              </a:graphicData>
            </a:graphic>
          </wp:inline>
        </w:drawing>
      </w:r>
    </w:p>
    <w:p w14:paraId="7EED63D5" w14:textId="77777777" w:rsidR="009259C2" w:rsidRPr="00BB67E1" w:rsidRDefault="009259C2" w:rsidP="009259C2">
      <w:pPr>
        <w:rPr>
          <w:lang w:val="en-GB"/>
        </w:rPr>
      </w:pPr>
    </w:p>
    <w:p w14:paraId="741BE62D" w14:textId="77777777" w:rsidR="009259C2" w:rsidRPr="00BB67E1" w:rsidRDefault="009259C2" w:rsidP="009259C2">
      <w:pPr>
        <w:rPr>
          <w:lang w:val="en-GB"/>
        </w:rPr>
      </w:pPr>
      <w:r w:rsidRPr="00BB67E1">
        <w:rPr>
          <w:lang w:val="en-GB"/>
        </w:rPr>
        <w:t>We have done two things here.</w:t>
      </w:r>
    </w:p>
    <w:p w14:paraId="39632F8F" w14:textId="77777777" w:rsidR="009259C2" w:rsidRPr="00BB67E1" w:rsidRDefault="009259C2" w:rsidP="009259C2">
      <w:pPr>
        <w:rPr>
          <w:lang w:val="en-GB"/>
        </w:rPr>
      </w:pPr>
      <w:r w:rsidRPr="00BB67E1">
        <w:rPr>
          <w:lang w:val="en-GB"/>
        </w:rPr>
        <w:t>1. We have added comments to our code to help us understand what the code is doing</w:t>
      </w:r>
    </w:p>
    <w:p w14:paraId="2D246415" w14:textId="77777777" w:rsidR="009259C2" w:rsidRPr="00BB67E1" w:rsidRDefault="009259C2" w:rsidP="009259C2">
      <w:pPr>
        <w:rPr>
          <w:lang w:val="en-GB"/>
        </w:rPr>
      </w:pPr>
      <w:r w:rsidRPr="00BB67E1">
        <w:rPr>
          <w:lang w:val="en-GB"/>
        </w:rPr>
        <w:t>2. We have added a line of code that redirects us to the delete page</w:t>
      </w:r>
    </w:p>
    <w:p w14:paraId="373841EB" w14:textId="77777777" w:rsidR="009259C2" w:rsidRPr="00BB67E1" w:rsidRDefault="009259C2" w:rsidP="009259C2">
      <w:pPr>
        <w:rPr>
          <w:lang w:val="en-GB"/>
        </w:rPr>
      </w:pPr>
      <w:r w:rsidRPr="00BB67E1">
        <w:rPr>
          <w:lang w:val="en-GB"/>
        </w:rPr>
        <w:t>Notice also that the single line of code ends with a semi colon</w:t>
      </w:r>
    </w:p>
    <w:p w14:paraId="7FB2055D" w14:textId="77777777" w:rsidR="009259C2" w:rsidRPr="00BB67E1" w:rsidRDefault="009259C2" w:rsidP="009259C2">
      <w:pPr>
        <w:rPr>
          <w:lang w:val="en-GB"/>
        </w:rPr>
      </w:pPr>
      <w:r w:rsidRPr="00BB67E1">
        <w:rPr>
          <w:lang w:val="en-GB"/>
        </w:rPr>
        <w:t>One thing to keep in mind at this point when writing your code is this...</w:t>
      </w:r>
    </w:p>
    <w:p w14:paraId="6B84C269" w14:textId="77777777" w:rsidR="009259C2" w:rsidRPr="00BB67E1" w:rsidRDefault="009259C2" w:rsidP="009259C2">
      <w:pPr>
        <w:rPr>
          <w:lang w:val="en-GB"/>
        </w:rPr>
      </w:pPr>
    </w:p>
    <w:p w14:paraId="5F231946" w14:textId="77777777" w:rsidR="009259C2" w:rsidRPr="00BB67E1" w:rsidRDefault="009259C2" w:rsidP="009259C2">
      <w:pPr>
        <w:jc w:val="center"/>
        <w:rPr>
          <w:lang w:val="en-GB"/>
        </w:rPr>
      </w:pPr>
      <w:r w:rsidRPr="00BB67E1">
        <w:rPr>
          <w:lang w:val="en-GB"/>
        </w:rPr>
        <w:t>“Don’t forget the semi colon!”</w:t>
      </w:r>
    </w:p>
    <w:p w14:paraId="608D7841" w14:textId="77777777" w:rsidR="009259C2" w:rsidRPr="00BB67E1" w:rsidRDefault="009259C2" w:rsidP="009259C2">
      <w:pPr>
        <w:rPr>
          <w:lang w:val="en-GB"/>
        </w:rPr>
      </w:pPr>
    </w:p>
    <w:p w14:paraId="2E4B500C" w14:textId="1F910F7C" w:rsidR="009259C2" w:rsidRPr="00BB67E1" w:rsidRDefault="009259C2" w:rsidP="009259C2">
      <w:pPr>
        <w:rPr>
          <w:lang w:val="en-GB"/>
        </w:rPr>
      </w:pPr>
      <w:r w:rsidRPr="00BB67E1">
        <w:rPr>
          <w:lang w:val="en-GB"/>
        </w:rPr>
        <w:t xml:space="preserve">To run your project press F5 on the keyboard or click the start debugging button on the toolbar. </w:t>
      </w:r>
      <w:r w:rsidRPr="00BB67E1">
        <w:rPr>
          <w:noProof/>
          <w:lang w:val="en-GB"/>
        </w:rPr>
        <w:drawing>
          <wp:inline distT="0" distB="0" distL="0" distR="0" wp14:anchorId="3373C96C" wp14:editId="3A385E93">
            <wp:extent cx="293370" cy="30162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3370" cy="301625"/>
                    </a:xfrm>
                    <a:prstGeom prst="rect">
                      <a:avLst/>
                    </a:prstGeom>
                    <a:noFill/>
                    <a:ln>
                      <a:noFill/>
                    </a:ln>
                  </pic:spPr>
                </pic:pic>
              </a:graphicData>
            </a:graphic>
          </wp:inline>
        </w:drawing>
      </w:r>
    </w:p>
    <w:p w14:paraId="3E176164" w14:textId="77777777" w:rsidR="009259C2" w:rsidRPr="00BB67E1" w:rsidRDefault="009259C2" w:rsidP="009259C2">
      <w:pPr>
        <w:rPr>
          <w:lang w:val="en-GB"/>
        </w:rPr>
      </w:pPr>
      <w:r w:rsidRPr="00BB67E1">
        <w:rPr>
          <w:lang w:val="en-GB"/>
        </w:rPr>
        <w:t>What should happen is the browser will open and display the main page Default.aspx</w:t>
      </w:r>
    </w:p>
    <w:p w14:paraId="22001112" w14:textId="77777777" w:rsidR="009259C2" w:rsidRPr="00BB67E1" w:rsidRDefault="009259C2" w:rsidP="009259C2">
      <w:pPr>
        <w:rPr>
          <w:lang w:val="en-GB"/>
        </w:rPr>
      </w:pPr>
    </w:p>
    <w:p w14:paraId="779BADE9" w14:textId="004997F0" w:rsidR="009259C2" w:rsidRPr="00BB67E1" w:rsidRDefault="009259C2" w:rsidP="009259C2">
      <w:pPr>
        <w:rPr>
          <w:lang w:val="en-GB"/>
        </w:rPr>
      </w:pPr>
      <w:r w:rsidRPr="00BB67E1">
        <w:rPr>
          <w:noProof/>
          <w:lang w:val="en-GB"/>
        </w:rPr>
        <w:lastRenderedPageBreak/>
        <w:drawing>
          <wp:inline distT="0" distB="0" distL="0" distR="0" wp14:anchorId="7C030035" wp14:editId="7479D0BB">
            <wp:extent cx="4545965" cy="523621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45965" cy="5236210"/>
                    </a:xfrm>
                    <a:prstGeom prst="rect">
                      <a:avLst/>
                    </a:prstGeom>
                    <a:noFill/>
                    <a:ln>
                      <a:noFill/>
                    </a:ln>
                  </pic:spPr>
                </pic:pic>
              </a:graphicData>
            </a:graphic>
          </wp:inline>
        </w:drawing>
      </w:r>
    </w:p>
    <w:p w14:paraId="2A6BC3B3" w14:textId="77777777" w:rsidR="009259C2" w:rsidRPr="00BB67E1" w:rsidRDefault="009259C2" w:rsidP="009259C2">
      <w:pPr>
        <w:rPr>
          <w:lang w:val="en-GB"/>
        </w:rPr>
      </w:pPr>
    </w:p>
    <w:p w14:paraId="033F6DD7" w14:textId="77777777" w:rsidR="009259C2" w:rsidRPr="00BB67E1" w:rsidRDefault="009259C2" w:rsidP="009259C2">
      <w:pPr>
        <w:rPr>
          <w:lang w:val="en-GB"/>
        </w:rPr>
      </w:pPr>
      <w:r w:rsidRPr="00BB67E1">
        <w:rPr>
          <w:lang w:val="en-GB"/>
        </w:rPr>
        <w:t>If you press the button Delete the buttons click event handler is triggered and the page should re-direct to the page Delete.aspx...</w:t>
      </w:r>
    </w:p>
    <w:p w14:paraId="5AD26053" w14:textId="1D57975E" w:rsidR="009259C2" w:rsidRPr="00BB67E1" w:rsidRDefault="009259C2" w:rsidP="009259C2">
      <w:pPr>
        <w:rPr>
          <w:lang w:val="en-GB"/>
        </w:rPr>
      </w:pPr>
      <w:r w:rsidRPr="00BB67E1">
        <w:rPr>
          <w:noProof/>
          <w:lang w:val="en-GB"/>
        </w:rPr>
        <w:lastRenderedPageBreak/>
        <w:drawing>
          <wp:inline distT="0" distB="0" distL="0" distR="0" wp14:anchorId="1A2BF881" wp14:editId="0904EF28">
            <wp:extent cx="4624070" cy="33559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24070" cy="3355975"/>
                    </a:xfrm>
                    <a:prstGeom prst="rect">
                      <a:avLst/>
                    </a:prstGeom>
                    <a:noFill/>
                    <a:ln>
                      <a:noFill/>
                    </a:ln>
                  </pic:spPr>
                </pic:pic>
              </a:graphicData>
            </a:graphic>
          </wp:inline>
        </w:drawing>
      </w:r>
    </w:p>
    <w:p w14:paraId="76B86AC0" w14:textId="77777777" w:rsidR="009259C2" w:rsidRPr="00BB67E1" w:rsidRDefault="009259C2" w:rsidP="009259C2">
      <w:pPr>
        <w:rPr>
          <w:lang w:val="en-GB"/>
        </w:rPr>
      </w:pPr>
      <w:r w:rsidRPr="00BB67E1">
        <w:rPr>
          <w:lang w:val="en-GB"/>
        </w:rPr>
        <w:t>Add suitable re-directs to the buttons on the delete page so that when clicked they navigate back to Default.aspx.</w:t>
      </w:r>
    </w:p>
    <w:p w14:paraId="1D30C9D7" w14:textId="77777777" w:rsidR="009259C2" w:rsidRPr="00BB67E1" w:rsidRDefault="009259C2" w:rsidP="009259C2">
      <w:pPr>
        <w:rPr>
          <w:lang w:val="en-GB"/>
        </w:rPr>
      </w:pPr>
      <w:r w:rsidRPr="00BB67E1">
        <w:rPr>
          <w:lang w:val="en-GB"/>
        </w:rPr>
        <w:t>Tip</w:t>
      </w:r>
    </w:p>
    <w:p w14:paraId="10A6C0A7" w14:textId="77777777" w:rsidR="009259C2" w:rsidRPr="00BB67E1" w:rsidRDefault="009259C2" w:rsidP="009259C2">
      <w:pPr>
        <w:rPr>
          <w:lang w:val="en-GB"/>
        </w:rPr>
      </w:pPr>
      <w:r w:rsidRPr="00BB67E1">
        <w:rPr>
          <w:lang w:val="en-GB"/>
        </w:rPr>
        <w:t>The lines of code you need to add are these...</w:t>
      </w:r>
    </w:p>
    <w:p w14:paraId="683973FF" w14:textId="77777777" w:rsidR="009259C2" w:rsidRPr="00BB67E1" w:rsidRDefault="009259C2" w:rsidP="009259C2">
      <w:pPr>
        <w:rPr>
          <w:lang w:val="en-GB"/>
        </w:rPr>
      </w:pPr>
    </w:p>
    <w:p w14:paraId="7F23F9B7" w14:textId="77777777" w:rsidR="009259C2" w:rsidRPr="00BB67E1" w:rsidRDefault="009259C2" w:rsidP="009259C2">
      <w:pPr>
        <w:autoSpaceDE w:val="0"/>
        <w:autoSpaceDN w:val="0"/>
        <w:adjustRightInd w:val="0"/>
        <w:rPr>
          <w:rFonts w:ascii="Consolas" w:hAnsi="Consolas" w:cs="Consolas"/>
          <w:color w:val="000000"/>
          <w:sz w:val="21"/>
          <w:szCs w:val="21"/>
          <w:highlight w:val="white"/>
          <w:lang w:val="en-GB"/>
        </w:rPr>
      </w:pPr>
      <w:r w:rsidRPr="00BB67E1">
        <w:rPr>
          <w:rFonts w:ascii="Consolas" w:hAnsi="Consolas" w:cs="Consolas"/>
          <w:color w:val="000000"/>
          <w:sz w:val="21"/>
          <w:szCs w:val="21"/>
          <w:highlight w:val="white"/>
          <w:lang w:val="en-GB"/>
        </w:rPr>
        <w:t xml:space="preserve">        </w:t>
      </w:r>
      <w:r w:rsidRPr="00BB67E1">
        <w:rPr>
          <w:rFonts w:ascii="Consolas" w:hAnsi="Consolas" w:cs="Consolas"/>
          <w:color w:val="008000"/>
          <w:sz w:val="21"/>
          <w:szCs w:val="21"/>
          <w:highlight w:val="white"/>
          <w:lang w:val="en-GB"/>
        </w:rPr>
        <w:t>//this line of code re-directs back to the main page</w:t>
      </w:r>
    </w:p>
    <w:p w14:paraId="222FD9E4" w14:textId="77777777" w:rsidR="009259C2" w:rsidRPr="00BB67E1" w:rsidRDefault="009259C2" w:rsidP="009259C2">
      <w:pPr>
        <w:autoSpaceDE w:val="0"/>
        <w:autoSpaceDN w:val="0"/>
        <w:adjustRightInd w:val="0"/>
        <w:rPr>
          <w:rFonts w:ascii="Consolas" w:hAnsi="Consolas" w:cs="Consolas"/>
          <w:color w:val="000000"/>
          <w:sz w:val="21"/>
          <w:szCs w:val="21"/>
          <w:highlight w:val="white"/>
          <w:lang w:val="en-GB"/>
        </w:rPr>
      </w:pPr>
      <w:r w:rsidRPr="00BB67E1">
        <w:rPr>
          <w:rFonts w:ascii="Consolas" w:hAnsi="Consolas" w:cs="Consolas"/>
          <w:color w:val="000000"/>
          <w:sz w:val="21"/>
          <w:szCs w:val="21"/>
          <w:highlight w:val="white"/>
          <w:lang w:val="en-GB"/>
        </w:rPr>
        <w:t xml:space="preserve">        Response.Redirect(</w:t>
      </w:r>
      <w:r w:rsidRPr="00BB67E1">
        <w:rPr>
          <w:rFonts w:ascii="Consolas" w:hAnsi="Consolas" w:cs="Consolas"/>
          <w:color w:val="A31515"/>
          <w:sz w:val="21"/>
          <w:szCs w:val="21"/>
          <w:highlight w:val="white"/>
          <w:lang w:val="en-GB"/>
        </w:rPr>
        <w:t>"Default.aspx"</w:t>
      </w:r>
      <w:r w:rsidRPr="00BB67E1">
        <w:rPr>
          <w:rFonts w:ascii="Consolas" w:hAnsi="Consolas" w:cs="Consolas"/>
          <w:color w:val="000000"/>
          <w:sz w:val="21"/>
          <w:szCs w:val="21"/>
          <w:highlight w:val="white"/>
          <w:lang w:val="en-GB"/>
        </w:rPr>
        <w:t>);</w:t>
      </w:r>
    </w:p>
    <w:p w14:paraId="20C6D5C6" w14:textId="77777777" w:rsidR="009259C2" w:rsidRPr="00BB67E1" w:rsidRDefault="009259C2" w:rsidP="009259C2">
      <w:pPr>
        <w:rPr>
          <w:lang w:val="en-GB"/>
        </w:rPr>
      </w:pPr>
    </w:p>
    <w:p w14:paraId="5B0010DA" w14:textId="77777777" w:rsidR="009259C2" w:rsidRPr="00BB67E1" w:rsidRDefault="009259C2" w:rsidP="009259C2">
      <w:pPr>
        <w:rPr>
          <w:lang w:val="en-GB"/>
        </w:rPr>
      </w:pPr>
    </w:p>
    <w:p w14:paraId="2C936CCA" w14:textId="77777777" w:rsidR="009259C2" w:rsidRPr="00BB67E1" w:rsidRDefault="009259C2" w:rsidP="009259C2">
      <w:pPr>
        <w:rPr>
          <w:lang w:val="en-GB"/>
        </w:rPr>
      </w:pPr>
    </w:p>
    <w:p w14:paraId="431C9740" w14:textId="77777777" w:rsidR="008131DB" w:rsidRPr="00BB67E1" w:rsidRDefault="008131DB" w:rsidP="00004A10">
      <w:pPr>
        <w:rPr>
          <w:lang w:val="en-GB"/>
        </w:rPr>
      </w:pPr>
    </w:p>
    <w:sectPr w:rsidR="008131DB" w:rsidRPr="00BB67E1" w:rsidSect="00FB0F3B">
      <w:headerReference w:type="default" r:id="rId66"/>
      <w:footerReference w:type="default" r:id="rId67"/>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60404D" w14:textId="77777777" w:rsidR="00B15985" w:rsidRDefault="00B15985" w:rsidP="00E7723E">
      <w:pPr>
        <w:spacing w:after="0" w:line="240" w:lineRule="auto"/>
      </w:pPr>
      <w:r>
        <w:separator/>
      </w:r>
    </w:p>
  </w:endnote>
  <w:endnote w:type="continuationSeparator" w:id="0">
    <w:p w14:paraId="354F546C" w14:textId="77777777" w:rsidR="00B15985" w:rsidRDefault="00B15985" w:rsidP="00E772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89266"/>
      <w:docPartObj>
        <w:docPartGallery w:val="Page Numbers (Bottom of Page)"/>
        <w:docPartUnique/>
      </w:docPartObj>
    </w:sdtPr>
    <w:sdtEndPr/>
    <w:sdtContent>
      <w:p w14:paraId="7947A78C" w14:textId="77777777" w:rsidR="00B15985" w:rsidRDefault="00B15985">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4CF3AD8E" w14:textId="77777777" w:rsidR="00B15985" w:rsidRDefault="00B159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E34353" w14:textId="77777777" w:rsidR="00B15985" w:rsidRDefault="00B15985" w:rsidP="00E7723E">
      <w:pPr>
        <w:spacing w:after="0" w:line="240" w:lineRule="auto"/>
      </w:pPr>
      <w:r>
        <w:separator/>
      </w:r>
    </w:p>
  </w:footnote>
  <w:footnote w:type="continuationSeparator" w:id="0">
    <w:p w14:paraId="3372E0BA" w14:textId="77777777" w:rsidR="00B15985" w:rsidRDefault="00B15985" w:rsidP="00E772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B008B" w14:textId="77777777" w:rsidR="00B15985" w:rsidRDefault="00B159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F1B0E"/>
    <w:multiLevelType w:val="hybridMultilevel"/>
    <w:tmpl w:val="22A8F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17EAD"/>
    <w:multiLevelType w:val="hybridMultilevel"/>
    <w:tmpl w:val="12605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29787C"/>
    <w:multiLevelType w:val="hybridMultilevel"/>
    <w:tmpl w:val="DBA861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962216"/>
    <w:multiLevelType w:val="hybridMultilevel"/>
    <w:tmpl w:val="BAA0F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563728"/>
    <w:multiLevelType w:val="hybridMultilevel"/>
    <w:tmpl w:val="55C495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53C0292"/>
    <w:multiLevelType w:val="hybridMultilevel"/>
    <w:tmpl w:val="7C02BF3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A320490"/>
    <w:multiLevelType w:val="hybridMultilevel"/>
    <w:tmpl w:val="30A81F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AAB6FBD"/>
    <w:multiLevelType w:val="hybridMultilevel"/>
    <w:tmpl w:val="C478E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AF856E3"/>
    <w:multiLevelType w:val="hybridMultilevel"/>
    <w:tmpl w:val="DB340A0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2"/>
  </w:num>
  <w:num w:numId="3">
    <w:abstractNumId w:val="4"/>
  </w:num>
  <w:num w:numId="4">
    <w:abstractNumId w:val="7"/>
  </w:num>
  <w:num w:numId="5">
    <w:abstractNumId w:val="3"/>
  </w:num>
  <w:num w:numId="6">
    <w:abstractNumId w:val="0"/>
  </w:num>
  <w:num w:numId="7">
    <w:abstractNumId w:val="8"/>
  </w:num>
  <w:num w:numId="8">
    <w:abstractNumId w:val="5"/>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oNotDisplayPageBoundaries/>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0"/>
  </w:compat>
  <w:rsids>
    <w:rsidRoot w:val="009259C2"/>
    <w:rsid w:val="00004A10"/>
    <w:rsid w:val="0002187C"/>
    <w:rsid w:val="00253664"/>
    <w:rsid w:val="002806F6"/>
    <w:rsid w:val="00535AEA"/>
    <w:rsid w:val="006933E4"/>
    <w:rsid w:val="008131DB"/>
    <w:rsid w:val="009259C2"/>
    <w:rsid w:val="00965267"/>
    <w:rsid w:val="00B15985"/>
    <w:rsid w:val="00BB67E1"/>
    <w:rsid w:val="00C07EF2"/>
    <w:rsid w:val="00CC6F06"/>
    <w:rsid w:val="00E7723E"/>
    <w:rsid w:val="00F23B7B"/>
    <w:rsid w:val="00FA76B3"/>
    <w:rsid w:val="00FB0F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6"/>
    <o:shapelayout v:ext="edit">
      <o:idmap v:ext="edit" data="1"/>
      <o:rules v:ext="edit">
        <o:r id="V:Rule1" type="callout" idref="#_x0000_s1079"/>
        <o:r id="V:Rule2" type="callout" idref="#_x0000_s1080"/>
        <o:r id="V:Rule4" type="callout" idref="#_x0000_s1044"/>
        <o:r id="V:Rule5" type="callout" idref="#_x0000_s1046"/>
        <o:r id="V:Rule6" type="callout" idref="#_x0000_s1045"/>
        <o:r id="V:Rule7" type="callout" idref="#_x0000_s1047"/>
        <o:r id="V:Rule9" type="callout" idref="#_x0000_s1053"/>
        <o:r id="V:Rule10" type="callout" idref="#_x0000_s1052"/>
        <o:r id="V:Rule11" type="callout" idref="#_x0000_s1051"/>
        <o:r id="V:Rule12" type="callout" idref="#_x0000_s1050"/>
        <o:r id="V:Rule13" type="callout" idref="#_x0000_s1049"/>
        <o:r id="V:Rule14" type="callout" idref="#_x0000_s1048"/>
        <o:r id="V:Rule15" type="callout" idref="#_x0000_s1054"/>
        <o:r id="V:Rule17" type="connector" idref="#_x0000_s1059"/>
        <o:r id="V:Rule18" type="connector" idref="#_x0000_s1057"/>
        <o:r id="V:Rule19" type="connector" idref="#_x0000_s1058"/>
      </o:rules>
    </o:shapelayout>
  </w:shapeDefaults>
  <w:decimalSymbol w:val="."/>
  <w:listSeparator w:val=","/>
  <w14:docId w14:val="5F2FC2F0"/>
  <w15:docId w15:val="{B71D03F9-89B2-4663-B84B-EC84CA7C9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A10"/>
  </w:style>
  <w:style w:type="paragraph" w:styleId="Heading1">
    <w:name w:val="heading 1"/>
    <w:basedOn w:val="Normal"/>
    <w:next w:val="Normal"/>
    <w:link w:val="Heading1Char"/>
    <w:uiPriority w:val="9"/>
    <w:qFormat/>
    <w:rsid w:val="00004A1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04A1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04A1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4A1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04A1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04A10"/>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004A10"/>
    <w:pPr>
      <w:ind w:left="720"/>
      <w:contextualSpacing/>
    </w:pPr>
  </w:style>
  <w:style w:type="character" w:styleId="Hyperlink">
    <w:name w:val="Hyperlink"/>
    <w:basedOn w:val="DefaultParagraphFont"/>
    <w:uiPriority w:val="99"/>
    <w:unhideWhenUsed/>
    <w:rsid w:val="00004A10"/>
    <w:rPr>
      <w:color w:val="0000FF" w:themeColor="hyperlink"/>
      <w:u w:val="single"/>
    </w:rPr>
  </w:style>
  <w:style w:type="table" w:styleId="TableGrid">
    <w:name w:val="Table Grid"/>
    <w:basedOn w:val="TableNormal"/>
    <w:uiPriority w:val="59"/>
    <w:rsid w:val="00004A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04A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4A10"/>
    <w:rPr>
      <w:rFonts w:ascii="Tahoma" w:hAnsi="Tahoma" w:cs="Tahoma"/>
      <w:sz w:val="16"/>
      <w:szCs w:val="16"/>
    </w:rPr>
  </w:style>
  <w:style w:type="paragraph" w:styleId="Header">
    <w:name w:val="header"/>
    <w:basedOn w:val="Normal"/>
    <w:link w:val="HeaderChar"/>
    <w:uiPriority w:val="99"/>
    <w:semiHidden/>
    <w:unhideWhenUsed/>
    <w:rsid w:val="00E7723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7723E"/>
  </w:style>
  <w:style w:type="paragraph" w:styleId="Footer">
    <w:name w:val="footer"/>
    <w:basedOn w:val="Normal"/>
    <w:link w:val="FooterChar"/>
    <w:uiPriority w:val="99"/>
    <w:unhideWhenUsed/>
    <w:rsid w:val="00E772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723E"/>
  </w:style>
  <w:style w:type="paragraph" w:styleId="TOC2">
    <w:name w:val="toc 2"/>
    <w:basedOn w:val="Normal"/>
    <w:next w:val="Normal"/>
    <w:autoRedefine/>
    <w:uiPriority w:val="39"/>
    <w:unhideWhenUsed/>
    <w:rsid w:val="00E7723E"/>
    <w:pPr>
      <w:spacing w:after="100"/>
      <w:ind w:left="220"/>
    </w:pPr>
  </w:style>
  <w:style w:type="paragraph" w:styleId="TOC3">
    <w:name w:val="toc 3"/>
    <w:basedOn w:val="Normal"/>
    <w:next w:val="Normal"/>
    <w:autoRedefine/>
    <w:uiPriority w:val="39"/>
    <w:unhideWhenUsed/>
    <w:rsid w:val="00E7723E"/>
    <w:pPr>
      <w:spacing w:after="100"/>
      <w:ind w:left="440"/>
    </w:pPr>
  </w:style>
  <w:style w:type="paragraph" w:styleId="TOC1">
    <w:name w:val="toc 1"/>
    <w:basedOn w:val="Normal"/>
    <w:next w:val="Normal"/>
    <w:autoRedefine/>
    <w:uiPriority w:val="39"/>
    <w:unhideWhenUsed/>
    <w:rsid w:val="002806F6"/>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6.png"/><Relationship Id="rId50" Type="http://schemas.openxmlformats.org/officeDocument/2006/relationships/image" Target="media/image38.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http://www.cse.dmu.ac.uk/~mjdean/notes/languages/visual%20basic%20.net/addingcontrols/vbnet.15.gif" TargetMode="External"/><Relationship Id="rId58" Type="http://schemas.openxmlformats.org/officeDocument/2006/relationships/image" Target="media/image44.png"/><Relationship Id="rId66"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http://www.cse.dmu.ac.uk/~mjdean/notes/languages/visual%20basic%20.net/addingcontrols/vbnet.13.gif" TargetMode="External"/><Relationship Id="rId57" Type="http://schemas.openxmlformats.org/officeDocument/2006/relationships/image" Target="media/image43.png"/><Relationship Id="rId61" Type="http://schemas.openxmlformats.org/officeDocument/2006/relationships/image" Target="media/image47.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39.png"/><Relationship Id="rId60" Type="http://schemas.openxmlformats.org/officeDocument/2006/relationships/image" Target="media/image46.png"/><Relationship Id="rId65" Type="http://schemas.openxmlformats.org/officeDocument/2006/relationships/image" Target="media/image5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7.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http://www.cse.dmu.ac.uk/~mjdean/notes/languages/visual%20basic%20.net/addingcontrols/vbnet.14.gif"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yperlink" Target="https://stackoverflow.com/questions/1505231/what-is-the-problem-with-visual-studio-nets-absolute-positioning-and-how-is" TargetMode="External"/><Relationship Id="rId59" Type="http://schemas.openxmlformats.org/officeDocument/2006/relationships/image" Target="media/image45.png"/><Relationship Id="rId67"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0.png"/><Relationship Id="rId62" Type="http://schemas.openxmlformats.org/officeDocument/2006/relationships/image" Target="media/image48.png"/></Relationships>
</file>

<file path=word/_rels/settings.xml.rels><?xml version="1.0" encoding="UTF-8" standalone="yes"?>
<Relationships xmlns="http://schemas.openxmlformats.org/package/2006/relationships"><Relationship Id="rId1" Type="http://schemas.openxmlformats.org/officeDocument/2006/relationships/attachedTemplate" Target="file:///D:\OneDrive%20-%20De%20Montfort%20University\public_html\notes\modules\projects\IMAT2207\2021\content\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EF01B15F0EB3641AE687281DC8487F7" ma:contentTypeVersion="13" ma:contentTypeDescription="Create a new document." ma:contentTypeScope="" ma:versionID="fc1039ef69afc34d7bc27dcd42ff49d3">
  <xsd:schema xmlns:xsd="http://www.w3.org/2001/XMLSchema" xmlns:xs="http://www.w3.org/2001/XMLSchema" xmlns:p="http://schemas.microsoft.com/office/2006/metadata/properties" xmlns:ns3="22917ff5-8b25-4d64-a3a7-5c9998ad76ae" xmlns:ns4="bf831e10-12f8-46db-a3d9-aeec48d9cf8a" targetNamespace="http://schemas.microsoft.com/office/2006/metadata/properties" ma:root="true" ma:fieldsID="816bb155c6f115e2a72e65cbaad386fc" ns3:_="" ns4:_="">
    <xsd:import namespace="22917ff5-8b25-4d64-a3a7-5c9998ad76ae"/>
    <xsd:import namespace="bf831e10-12f8-46db-a3d9-aeec48d9cf8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917ff5-8b25-4d64-a3a7-5c9998ad76a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831e10-12f8-46db-a3d9-aeec48d9cf8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049F132-1D57-488D-8C23-D5AA58BA38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917ff5-8b25-4d64-a3a7-5c9998ad76ae"/>
    <ds:schemaRef ds:uri="bf831e10-12f8-46db-a3d9-aeec48d9cf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CB4325-771E-4A7B-AED1-62CFF14F216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F47EB5F-9833-4BE6-A164-463A128620E2}">
  <ds:schemaRefs>
    <ds:schemaRef ds:uri="http://schemas.microsoft.com/sharepoint/v3/contenttype/forms"/>
  </ds:schemaRefs>
</ds:datastoreItem>
</file>

<file path=customXml/itemProps4.xml><?xml version="1.0" encoding="utf-8"?>
<ds:datastoreItem xmlns:ds="http://schemas.openxmlformats.org/officeDocument/2006/customXml" ds:itemID="{B64EFCEB-AE0A-436C-A368-8BA59F8F0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_Template.dotx</Template>
  <TotalTime>28</TotalTime>
  <Pages>37</Pages>
  <Words>2521</Words>
  <Characters>14370</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Dean</dc:creator>
  <cp:lastModifiedBy>Matthew Dean</cp:lastModifiedBy>
  <cp:revision>5</cp:revision>
  <dcterms:created xsi:type="dcterms:W3CDTF">2020-12-08T09:46:00Z</dcterms:created>
  <dcterms:modified xsi:type="dcterms:W3CDTF">2020-12-10T12:10:00Z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0x0101005EF01B15F0EB3641AE687281DC8487F7</vt:lpwstr>
  </property>
</Properties>
</file>